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E2F" w:rsidRDefault="00435E2F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F4F1EC" wp14:editId="4CF19D29">
                <wp:simplePos x="0" y="0"/>
                <wp:positionH relativeFrom="column">
                  <wp:posOffset>669290</wp:posOffset>
                </wp:positionH>
                <wp:positionV relativeFrom="paragraph">
                  <wp:posOffset>-257810</wp:posOffset>
                </wp:positionV>
                <wp:extent cx="1828800" cy="1828800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4EA1" w:rsidRPr="00435E2F" w:rsidRDefault="00C34EA1" w:rsidP="00435E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5E2F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TGM na lyžáku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52.7pt;margin-top:-20.3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" filled="f" stroked="f">
                <v:textbox style="mso-fit-shape-to-text:t">
                  <w:txbxContent>
                    <w:p w:rsidR="00C34EA1" w:rsidRPr="00435E2F" w:rsidRDefault="00C34EA1" w:rsidP="00435E2F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35E2F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TGM na lyžáku</w:t>
                      </w:r>
                    </w:p>
                  </w:txbxContent>
                </v:textbox>
              </v:shape>
            </w:pict>
          </mc:Fallback>
        </mc:AlternateContent>
      </w:r>
    </w:p>
    <w:p w:rsidR="00435E2F" w:rsidRDefault="00435E2F">
      <w:pPr>
        <w:rPr>
          <w:rFonts w:ascii="Comic Sans MS" w:hAnsi="Comic Sans MS"/>
        </w:rPr>
      </w:pPr>
    </w:p>
    <w:p w:rsidR="00435E2F" w:rsidRDefault="00435E2F">
      <w:pPr>
        <w:rPr>
          <w:rFonts w:ascii="Comic Sans MS" w:hAnsi="Comic Sans MS"/>
        </w:rPr>
      </w:pPr>
    </w:p>
    <w:p w:rsidR="00435E2F" w:rsidRDefault="00435E2F">
      <w:pPr>
        <w:rPr>
          <w:rFonts w:ascii="Comic Sans MS" w:hAnsi="Comic Sans MS"/>
        </w:rPr>
      </w:pPr>
    </w:p>
    <w:p w:rsidR="00610A6F" w:rsidRPr="00047FF9" w:rsidRDefault="00B27562" w:rsidP="00435E2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Naši sedmáci absolvovali 17. až 23. 1. 2016</w:t>
      </w:r>
      <w:r w:rsidR="00610A6F" w:rsidRPr="00047FF9">
        <w:rPr>
          <w:rFonts w:ascii="Comic Sans MS" w:hAnsi="Comic Sans MS"/>
        </w:rPr>
        <w:t xml:space="preserve"> lyžařský kurz. Chata Mládí na </w:t>
      </w:r>
      <w:proofErr w:type="spellStart"/>
      <w:r w:rsidR="00610A6F" w:rsidRPr="00047FF9">
        <w:rPr>
          <w:rFonts w:ascii="Comic Sans MS" w:hAnsi="Comic Sans MS"/>
        </w:rPr>
        <w:t>Zadově</w:t>
      </w:r>
      <w:proofErr w:type="spellEnd"/>
      <w:r w:rsidR="00610A6F" w:rsidRPr="00047FF9">
        <w:rPr>
          <w:rFonts w:ascii="Comic Sans MS" w:hAnsi="Comic Sans MS"/>
        </w:rPr>
        <w:t>, ski areál Kobyla a okolní běžecké tratě jsou tradiční místa našeho lyžařského zdokonalování.</w:t>
      </w:r>
      <w:r>
        <w:rPr>
          <w:rFonts w:ascii="Comic Sans MS" w:hAnsi="Comic Sans MS"/>
        </w:rPr>
        <w:t xml:space="preserve"> Letošní počasí k nám bylo přímo milosrdné</w:t>
      </w:r>
      <w:r w:rsidR="00F90425">
        <w:rPr>
          <w:rFonts w:ascii="Comic Sans MS" w:hAnsi="Comic Sans MS"/>
        </w:rPr>
        <w:t xml:space="preserve">. Při příjezdu nás vítal čerstvý </w:t>
      </w:r>
      <w:proofErr w:type="spellStart"/>
      <w:r w:rsidR="00F90425">
        <w:rPr>
          <w:rFonts w:ascii="Comic Sans MS" w:hAnsi="Comic Sans MS"/>
        </w:rPr>
        <w:t>prašánek</w:t>
      </w:r>
      <w:proofErr w:type="spellEnd"/>
      <w:r w:rsidR="00F90425">
        <w:rPr>
          <w:rFonts w:ascii="Comic Sans MS" w:hAnsi="Comic Sans MS"/>
        </w:rPr>
        <w:t>, a abychom nebyli příliš smutní při návratu domů, začalo pršet.</w:t>
      </w:r>
    </w:p>
    <w:p w:rsidR="00610A6F" w:rsidRDefault="00610A6F" w:rsidP="00435E2F">
      <w:pPr>
        <w:jc w:val="both"/>
        <w:rPr>
          <w:rFonts w:ascii="Comic Sans MS" w:hAnsi="Comic Sans MS"/>
        </w:rPr>
      </w:pPr>
      <w:r w:rsidRPr="00047FF9">
        <w:rPr>
          <w:rFonts w:ascii="Comic Sans MS" w:hAnsi="Comic Sans MS"/>
        </w:rPr>
        <w:t xml:space="preserve">Kromě praktické výuky se začínající „ </w:t>
      </w:r>
      <w:proofErr w:type="spellStart"/>
      <w:r w:rsidRPr="00047FF9">
        <w:rPr>
          <w:rFonts w:ascii="Comic Sans MS" w:hAnsi="Comic Sans MS"/>
        </w:rPr>
        <w:t>skijáci</w:t>
      </w:r>
      <w:proofErr w:type="spellEnd"/>
      <w:r w:rsidRPr="00047FF9">
        <w:rPr>
          <w:rFonts w:ascii="Comic Sans MS" w:hAnsi="Comic Sans MS"/>
        </w:rPr>
        <w:t xml:space="preserve">“ i zkušení harcovníci </w:t>
      </w:r>
      <w:r w:rsidR="001134C0" w:rsidRPr="00047FF9">
        <w:rPr>
          <w:rFonts w:ascii="Comic Sans MS" w:hAnsi="Comic Sans MS"/>
        </w:rPr>
        <w:t xml:space="preserve">seznamují na podvečerních přednáškách s lyžařskou </w:t>
      </w:r>
      <w:r w:rsidR="003D0E0F" w:rsidRPr="00047FF9">
        <w:rPr>
          <w:rFonts w:ascii="Comic Sans MS" w:hAnsi="Comic Sans MS"/>
        </w:rPr>
        <w:t>výstrojí a výzbrojí, sledují</w:t>
      </w:r>
      <w:r w:rsidR="001134C0" w:rsidRPr="00047FF9">
        <w:rPr>
          <w:rFonts w:ascii="Comic Sans MS" w:hAnsi="Comic Sans MS"/>
        </w:rPr>
        <w:t xml:space="preserve"> filmy </w:t>
      </w:r>
      <w:r w:rsidR="00435E2F">
        <w:rPr>
          <w:rFonts w:ascii="Comic Sans MS" w:hAnsi="Comic Sans MS"/>
        </w:rPr>
        <w:br/>
      </w:r>
      <w:r w:rsidR="001134C0" w:rsidRPr="00047FF9">
        <w:rPr>
          <w:rFonts w:ascii="Comic Sans MS" w:hAnsi="Comic Sans MS"/>
        </w:rPr>
        <w:t>o lyžování, chování a bezpečnosti na horách</w:t>
      </w:r>
      <w:r w:rsidR="00AB12BA" w:rsidRPr="00047FF9">
        <w:rPr>
          <w:rFonts w:ascii="Comic Sans MS" w:hAnsi="Comic Sans MS"/>
        </w:rPr>
        <w:t xml:space="preserve">, plní různé vědomostní a dovednostní </w:t>
      </w:r>
      <w:r w:rsidR="003D0E0F" w:rsidRPr="00047FF9">
        <w:rPr>
          <w:rFonts w:ascii="Comic Sans MS" w:hAnsi="Comic Sans MS"/>
        </w:rPr>
        <w:t>úkoly</w:t>
      </w:r>
      <w:r w:rsidR="00AB12BA" w:rsidRPr="00047FF9">
        <w:rPr>
          <w:rFonts w:ascii="Comic Sans MS" w:hAnsi="Comic Sans MS"/>
        </w:rPr>
        <w:t>. Pravidelně absolvujeme besedu s bývalým členem horské služby o činnosti HS, o Šumavském národním parku a vše je doplněno krásnými fotografiemi Šumavy.</w:t>
      </w:r>
      <w:r w:rsidR="00F90425">
        <w:rPr>
          <w:rFonts w:ascii="Comic Sans MS" w:hAnsi="Comic Sans MS"/>
        </w:rPr>
        <w:t xml:space="preserve"> Každý večer před zhodnocením dne a přečtení denního rozkazu, předvedou lyžaři své vlohy v oblasti poezie. Za některé kusy by se nemusel stydět ani Jaroslav Seifert.</w:t>
      </w:r>
      <w:r w:rsidR="00AB12BA" w:rsidRPr="00047FF9">
        <w:rPr>
          <w:rFonts w:ascii="Comic Sans MS" w:hAnsi="Comic Sans MS"/>
        </w:rPr>
        <w:t xml:space="preserve"> Po závodech ve slalomu a na běžkách a po závěrečném vyhodnocení nás vždy čeká</w:t>
      </w:r>
      <w:r w:rsidR="00E14792" w:rsidRPr="00047FF9">
        <w:rPr>
          <w:rFonts w:ascii="Comic Sans MS" w:hAnsi="Comic Sans MS"/>
        </w:rPr>
        <w:t xml:space="preserve"> maškarní kar</w:t>
      </w:r>
      <w:r w:rsidR="00BF5FB1">
        <w:rPr>
          <w:rFonts w:ascii="Comic Sans MS" w:hAnsi="Comic Sans MS"/>
        </w:rPr>
        <w:t>neval a</w:t>
      </w:r>
      <w:r w:rsidR="00E14792" w:rsidRPr="00047FF9">
        <w:rPr>
          <w:rFonts w:ascii="Comic Sans MS" w:hAnsi="Comic Sans MS"/>
        </w:rPr>
        <w:t xml:space="preserve"> diskotéka s prodlouženou večerkou…</w:t>
      </w:r>
    </w:p>
    <w:p w:rsidR="00047FF9" w:rsidRDefault="00047FF9">
      <w:pPr>
        <w:rPr>
          <w:rFonts w:ascii="Comic Sans MS" w:hAnsi="Comic Sans MS"/>
        </w:rPr>
      </w:pPr>
    </w:p>
    <w:p w:rsidR="00047FF9" w:rsidRDefault="00047FF9" w:rsidP="00435E2F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</w:t>
      </w:r>
      <w:r w:rsidR="0004468D">
        <w:rPr>
          <w:rFonts w:ascii="Comic Sans MS" w:hAnsi="Comic Sans MS"/>
        </w:rPr>
        <w:t>Mgr.</w:t>
      </w:r>
      <w:r>
        <w:rPr>
          <w:rFonts w:ascii="Comic Sans MS" w:hAnsi="Comic Sans MS"/>
        </w:rPr>
        <w:t xml:space="preserve"> Jaroslav Voříšek</w:t>
      </w:r>
    </w:p>
    <w:p w:rsidR="00F90425" w:rsidRDefault="00F90425">
      <w:pPr>
        <w:rPr>
          <w:rFonts w:ascii="Comic Sans MS" w:hAnsi="Comic Sans MS"/>
        </w:rPr>
      </w:pPr>
    </w:p>
    <w:p w:rsidR="00FD0950" w:rsidRDefault="00FD095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760720" cy="4320540"/>
            <wp:effectExtent l="0" t="0" r="0" b="3810"/>
            <wp:docPr id="1" name="Obrázek 1" descr="K:\2015_16\foto 2015-2016\LVVZ 2016\TOP 33\P12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5_16\foto 2015-2016\LVVZ 2016\TOP 33\P120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F9" w:rsidRDefault="007B36E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314B764" wp14:editId="5CCC6279">
            <wp:simplePos x="0" y="0"/>
            <wp:positionH relativeFrom="column">
              <wp:posOffset>2964815</wp:posOffset>
            </wp:positionH>
            <wp:positionV relativeFrom="paragraph">
              <wp:posOffset>195580</wp:posOffset>
            </wp:positionV>
            <wp:extent cx="3404235" cy="2553335"/>
            <wp:effectExtent l="247650" t="266700" r="291465" b="304165"/>
            <wp:wrapTight wrapText="bothSides">
              <wp:wrapPolygon edited="0">
                <wp:start x="-121" y="-2256"/>
                <wp:lineTo x="-1571" y="-1934"/>
                <wp:lineTo x="-1571" y="21433"/>
                <wp:lineTo x="242" y="23690"/>
                <wp:lineTo x="363" y="24012"/>
                <wp:lineTo x="21395" y="24012"/>
                <wp:lineTo x="21515" y="23690"/>
                <wp:lineTo x="23328" y="21433"/>
                <wp:lineTo x="23328" y="645"/>
                <wp:lineTo x="22120" y="-1773"/>
                <wp:lineTo x="21999" y="-2256"/>
                <wp:lineTo x="-121" y="-2256"/>
              </wp:wrapPolygon>
            </wp:wrapTight>
            <wp:docPr id="3" name="Obrázek 3" descr="K:\2015_16\foto 2015-2016\LVVZ 2016\TOP 33\P122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5_16\foto 2015-2016\LVVZ 2016\TOP 33\P122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533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ACBFA1B" wp14:editId="4E468C6A">
            <wp:simplePos x="0" y="0"/>
            <wp:positionH relativeFrom="column">
              <wp:posOffset>2331085</wp:posOffset>
            </wp:positionH>
            <wp:positionV relativeFrom="paragraph">
              <wp:posOffset>-935990</wp:posOffset>
            </wp:positionV>
            <wp:extent cx="1565188" cy="1503680"/>
            <wp:effectExtent l="0" t="0" r="0" b="1270"/>
            <wp:wrapNone/>
            <wp:docPr id="6" name="obrázek 2" descr="http://www.mrk.cz/Data/Pics/2013/263/935062_b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rk.cz/Data/Pics/2013/263/935062_b34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83" cy="150223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F9" w:rsidRDefault="007B36E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0385979A" wp14:editId="3715A14C">
            <wp:simplePos x="0" y="0"/>
            <wp:positionH relativeFrom="column">
              <wp:posOffset>2920365</wp:posOffset>
            </wp:positionH>
            <wp:positionV relativeFrom="paragraph">
              <wp:posOffset>104775</wp:posOffset>
            </wp:positionV>
            <wp:extent cx="3324860" cy="2515870"/>
            <wp:effectExtent l="228600" t="266700" r="294640" b="303530"/>
            <wp:wrapNone/>
            <wp:docPr id="16" name="Obrázek 16" descr="K:\2015_16\foto 2015-2016\LVVZ 2016\TOP 33\P11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5_16\foto 2015-2016\LVVZ 2016\TOP 33\P119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5158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53D9BCD8" wp14:editId="632E9B4F">
            <wp:simplePos x="0" y="0"/>
            <wp:positionH relativeFrom="column">
              <wp:posOffset>-624840</wp:posOffset>
            </wp:positionH>
            <wp:positionV relativeFrom="paragraph">
              <wp:posOffset>63500</wp:posOffset>
            </wp:positionV>
            <wp:extent cx="3378200" cy="2533015"/>
            <wp:effectExtent l="228600" t="266700" r="298450" b="305435"/>
            <wp:wrapNone/>
            <wp:docPr id="17" name="Obrázek 17" descr="K:\2015_16\foto 2015-2016\LVVZ 2016\TOP 33\P12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5_16\foto 2015-2016\LVVZ 2016\TOP 33\P122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F9" w:rsidRDefault="00FD095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0E0914AC" wp14:editId="0D6ABE57">
            <wp:simplePos x="0" y="0"/>
            <wp:positionH relativeFrom="column">
              <wp:posOffset>-504190</wp:posOffset>
            </wp:positionH>
            <wp:positionV relativeFrom="paragraph">
              <wp:posOffset>-227965</wp:posOffset>
            </wp:positionV>
            <wp:extent cx="3435985" cy="2576830"/>
            <wp:effectExtent l="247650" t="247650" r="297815" b="299720"/>
            <wp:wrapTight wrapText="bothSides">
              <wp:wrapPolygon edited="0">
                <wp:start x="-359" y="-2076"/>
                <wp:lineTo x="-1557" y="-1757"/>
                <wp:lineTo x="-1557" y="21398"/>
                <wp:lineTo x="359" y="23633"/>
                <wp:lineTo x="479" y="23953"/>
                <wp:lineTo x="21317" y="23953"/>
                <wp:lineTo x="21436" y="23633"/>
                <wp:lineTo x="23352" y="21398"/>
                <wp:lineTo x="23352" y="798"/>
                <wp:lineTo x="22394" y="-1597"/>
                <wp:lineTo x="22275" y="-2076"/>
                <wp:lineTo x="-359" y="-2076"/>
              </wp:wrapPolygon>
            </wp:wrapTight>
            <wp:docPr id="2" name="Obrázek 2" descr="K:\2015_16\foto 2015-2016\LVVZ 2016\TOP 33\P12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5_16\foto 2015-2016\LVVZ 2016\TOP 33\P121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950" w:rsidRDefault="00FD0950">
      <w:pPr>
        <w:rPr>
          <w:rFonts w:ascii="Comic Sans MS" w:hAnsi="Comic Sans MS"/>
        </w:rPr>
      </w:pPr>
    </w:p>
    <w:p w:rsidR="00FD0950" w:rsidRDefault="00FD0950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7B36E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A984FB3" wp14:editId="50365D51">
            <wp:simplePos x="0" y="0"/>
            <wp:positionH relativeFrom="column">
              <wp:posOffset>2045970</wp:posOffset>
            </wp:positionH>
            <wp:positionV relativeFrom="paragraph">
              <wp:posOffset>153035</wp:posOffset>
            </wp:positionV>
            <wp:extent cx="1741170" cy="1672590"/>
            <wp:effectExtent l="0" t="0" r="0" b="3810"/>
            <wp:wrapNone/>
            <wp:docPr id="8" name="obrázek 6" descr="http://www.mrk.cz/Data/Pics/2013/263/935062_b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rk.cz/Data/Pics/2013/263/935062_b34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725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7B36E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5052E571" wp14:editId="1738F3E6">
            <wp:simplePos x="0" y="0"/>
            <wp:positionH relativeFrom="column">
              <wp:posOffset>-716915</wp:posOffset>
            </wp:positionH>
            <wp:positionV relativeFrom="paragraph">
              <wp:posOffset>106680</wp:posOffset>
            </wp:positionV>
            <wp:extent cx="3441065" cy="2580640"/>
            <wp:effectExtent l="247650" t="266700" r="292735" b="295910"/>
            <wp:wrapNone/>
            <wp:docPr id="4" name="Obrázek 4" descr="K:\2015_16\foto 2015-2016\LVVZ 2016\TOP 33\P11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5_16\foto 2015-2016\LVVZ 2016\TOP 33\P117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806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F9" w:rsidRDefault="007B36E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 wp14:anchorId="0F64FB01" wp14:editId="2FFE0877">
            <wp:simplePos x="0" y="0"/>
            <wp:positionH relativeFrom="column">
              <wp:posOffset>2920365</wp:posOffset>
            </wp:positionH>
            <wp:positionV relativeFrom="paragraph">
              <wp:posOffset>-64770</wp:posOffset>
            </wp:positionV>
            <wp:extent cx="3378200" cy="2533650"/>
            <wp:effectExtent l="228600" t="266700" r="298450" b="304800"/>
            <wp:wrapNone/>
            <wp:docPr id="18" name="Obrázek 18" descr="K:\2015_16\foto 2015-2016\LVVZ 2016\TOP 33\P12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5_16\foto 2015-2016\LVVZ 2016\TOP 33\P1210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047FF9" w:rsidRDefault="00047FF9">
      <w:pPr>
        <w:rPr>
          <w:rFonts w:ascii="Comic Sans MS" w:hAnsi="Comic Sans MS"/>
        </w:rPr>
      </w:pPr>
    </w:p>
    <w:p w:rsidR="00435E2F" w:rsidRDefault="00435E2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68E7138F" wp14:editId="03E6500F">
            <wp:simplePos x="0" y="0"/>
            <wp:positionH relativeFrom="column">
              <wp:posOffset>-685165</wp:posOffset>
            </wp:positionH>
            <wp:positionV relativeFrom="paragraph">
              <wp:posOffset>3797935</wp:posOffset>
            </wp:positionV>
            <wp:extent cx="3427095" cy="2570480"/>
            <wp:effectExtent l="247650" t="247650" r="287655" b="306070"/>
            <wp:wrapNone/>
            <wp:docPr id="20" name="Obrázek 20" descr="K:\2015_16\foto 2015-2016\LVVZ 2016\TOP 33\P12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5_16\foto 2015-2016\LVVZ 2016\TOP 33\P121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70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 wp14:anchorId="359A13A3" wp14:editId="72F012ED">
            <wp:simplePos x="0" y="0"/>
            <wp:positionH relativeFrom="column">
              <wp:posOffset>2852420</wp:posOffset>
            </wp:positionH>
            <wp:positionV relativeFrom="paragraph">
              <wp:posOffset>3744308</wp:posOffset>
            </wp:positionV>
            <wp:extent cx="3496310" cy="2621915"/>
            <wp:effectExtent l="247650" t="247650" r="294640" b="292735"/>
            <wp:wrapNone/>
            <wp:docPr id="21" name="Obrázek 21" descr="K:\2015_16\foto 2015-2016\LVVZ 2016\TOP 33\P12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5_16\foto 2015-2016\LVVZ 2016\TOP 33\P120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21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2F" w:rsidRPr="00435E2F" w:rsidRDefault="007B36E9" w:rsidP="00435E2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BFB9D72" wp14:editId="1ED3DD82">
            <wp:simplePos x="0" y="0"/>
            <wp:positionH relativeFrom="column">
              <wp:posOffset>-200025</wp:posOffset>
            </wp:positionH>
            <wp:positionV relativeFrom="paragraph">
              <wp:posOffset>-299720</wp:posOffset>
            </wp:positionV>
            <wp:extent cx="5760720" cy="4320540"/>
            <wp:effectExtent l="209550" t="209550" r="240030" b="270510"/>
            <wp:wrapNone/>
            <wp:docPr id="19" name="Obrázek 19" descr="K:\2015_16\foto 2015-2016\LVVZ 2016\TOP 33\P122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5_16\foto 2015-2016\LVVZ 2016\TOP 33\P1220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Default="00435E2F" w:rsidP="00435E2F">
      <w:pPr>
        <w:tabs>
          <w:tab w:val="left" w:pos="38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435E2F" w:rsidRPr="00435E2F" w:rsidRDefault="00DB655C" w:rsidP="00435E2F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FA2DE32" wp14:editId="063300A1">
            <wp:simplePos x="0" y="0"/>
            <wp:positionH relativeFrom="column">
              <wp:posOffset>1896745</wp:posOffset>
            </wp:positionH>
            <wp:positionV relativeFrom="paragraph">
              <wp:posOffset>19685</wp:posOffset>
            </wp:positionV>
            <wp:extent cx="1612900" cy="1548765"/>
            <wp:effectExtent l="0" t="0" r="6350" b="0"/>
            <wp:wrapNone/>
            <wp:docPr id="7" name="obrázek 4" descr="http://www.mrk.cz/Data/Pics/2013/263/935062_b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rk.cz/Data/Pics/2013/263/935062_b34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487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7B36E9" w:rsidP="00435E2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 wp14:anchorId="45B85096" wp14:editId="4AF86E39">
            <wp:simplePos x="0" y="0"/>
            <wp:positionH relativeFrom="column">
              <wp:posOffset>-188595</wp:posOffset>
            </wp:positionH>
            <wp:positionV relativeFrom="paragraph">
              <wp:posOffset>176530</wp:posOffset>
            </wp:positionV>
            <wp:extent cx="5760720" cy="4320540"/>
            <wp:effectExtent l="209550" t="209550" r="240030" b="270510"/>
            <wp:wrapNone/>
            <wp:docPr id="15" name="Obrázek 15" descr="K:\2015_16\foto 2015-2016\LVVZ 2016\TOP 33\P12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2015_16\foto 2015-2016\LVVZ 2016\TOP 33\P1210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Default="00435E2F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</w:p>
    <w:p w:rsidR="007B36E9" w:rsidRPr="00435E2F" w:rsidRDefault="007B36E9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435E2F" w:rsidRPr="00435E2F" w:rsidRDefault="00435E2F" w:rsidP="00435E2F">
      <w:pPr>
        <w:rPr>
          <w:rFonts w:ascii="Comic Sans MS" w:hAnsi="Comic Sans MS"/>
        </w:rPr>
      </w:pPr>
    </w:p>
    <w:p w:rsidR="00047FF9" w:rsidRDefault="00047FF9" w:rsidP="00435E2F">
      <w:pPr>
        <w:jc w:val="center"/>
        <w:rPr>
          <w:rFonts w:ascii="Comic Sans MS" w:hAnsi="Comic Sans MS"/>
        </w:rPr>
      </w:pPr>
    </w:p>
    <w:p w:rsidR="007B36E9" w:rsidRDefault="007B36E9" w:rsidP="00435E2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 wp14:anchorId="730B6231" wp14:editId="16C2EADA">
            <wp:simplePos x="0" y="0"/>
            <wp:positionH relativeFrom="column">
              <wp:posOffset>-473075</wp:posOffset>
            </wp:positionH>
            <wp:positionV relativeFrom="paragraph">
              <wp:posOffset>-676275</wp:posOffset>
            </wp:positionV>
            <wp:extent cx="4754880" cy="3566160"/>
            <wp:effectExtent l="228600" t="247650" r="274320" b="281940"/>
            <wp:wrapNone/>
            <wp:docPr id="13" name="Obrázek 13" descr="K:\2015_16\foto 2015-2016\LVVZ 2016\TOP 33\P12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2015_16\foto 2015-2016\LVVZ 2016\TOP 33\P122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2576" behindDoc="0" locked="0" layoutInCell="1" allowOverlap="1" wp14:anchorId="7D460205" wp14:editId="01C881D1">
            <wp:simplePos x="0" y="0"/>
            <wp:positionH relativeFrom="column">
              <wp:posOffset>1724025</wp:posOffset>
            </wp:positionH>
            <wp:positionV relativeFrom="paragraph">
              <wp:posOffset>144780</wp:posOffset>
            </wp:positionV>
            <wp:extent cx="4614545" cy="3460750"/>
            <wp:effectExtent l="228600" t="247650" r="262255" b="292100"/>
            <wp:wrapNone/>
            <wp:docPr id="12" name="Obrázek 12" descr="K:\2015_16\foto 2015-2016\LVVZ 2016\TOP 33\P12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15_16\foto 2015-2016\LVVZ 2016\TOP 33\P1220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460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16578D" wp14:editId="2C29831B">
            <wp:simplePos x="0" y="0"/>
            <wp:positionH relativeFrom="column">
              <wp:posOffset>-615315</wp:posOffset>
            </wp:positionH>
            <wp:positionV relativeFrom="paragraph">
              <wp:posOffset>-8890</wp:posOffset>
            </wp:positionV>
            <wp:extent cx="4754880" cy="3566160"/>
            <wp:effectExtent l="228600" t="247650" r="274320" b="281940"/>
            <wp:wrapNone/>
            <wp:docPr id="14" name="Obrázek 14" descr="C:\Users\houzda\AppData\Local\Microsoft\Windows\INetCache\Content.Word\P12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uzda\AppData\Local\Microsoft\Windows\INetCache\Content.Word\P12201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7B36E9" w:rsidRPr="007B36E9" w:rsidRDefault="007B36E9" w:rsidP="007B36E9">
      <w:pPr>
        <w:rPr>
          <w:rFonts w:ascii="Comic Sans MS" w:hAnsi="Comic Sans MS"/>
        </w:rPr>
      </w:pPr>
    </w:p>
    <w:p w:rsidR="00435E2F" w:rsidRDefault="00435E2F" w:rsidP="007B36E9">
      <w:pPr>
        <w:rPr>
          <w:rFonts w:ascii="Comic Sans MS" w:hAnsi="Comic Sans MS"/>
        </w:rPr>
      </w:pPr>
    </w:p>
    <w:p w:rsidR="00C34EA1" w:rsidRDefault="00C34EA1" w:rsidP="007B36E9">
      <w:pPr>
        <w:rPr>
          <w:rFonts w:ascii="Comic Sans MS" w:hAnsi="Comic Sans MS"/>
        </w:rPr>
      </w:pPr>
    </w:p>
    <w:p w:rsidR="00C34EA1" w:rsidRDefault="00C34EA1" w:rsidP="007B36E9">
      <w:pPr>
        <w:rPr>
          <w:rFonts w:ascii="Comic Sans MS" w:hAnsi="Comic Sans MS"/>
        </w:rPr>
      </w:pPr>
    </w:p>
    <w:p w:rsidR="00C34EA1" w:rsidRDefault="00C34EA1" w:rsidP="007B36E9">
      <w:pPr>
        <w:rPr>
          <w:rFonts w:ascii="Comic Sans MS" w:hAnsi="Comic Sans MS"/>
        </w:rPr>
      </w:pPr>
    </w:p>
    <w:p w:rsidR="00C34EA1" w:rsidRDefault="00C34EA1" w:rsidP="007B36E9">
      <w:pPr>
        <w:rPr>
          <w:rFonts w:ascii="Comic Sans MS" w:hAnsi="Comic Sans MS"/>
        </w:rPr>
      </w:pPr>
    </w:p>
    <w:p w:rsidR="00C34EA1" w:rsidRDefault="00C34EA1" w:rsidP="007B36E9">
      <w:pPr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A16EDC" wp14:editId="5026BF12">
                <wp:simplePos x="0" y="0"/>
                <wp:positionH relativeFrom="column">
                  <wp:posOffset>-95250</wp:posOffset>
                </wp:positionH>
                <wp:positionV relativeFrom="paragraph">
                  <wp:posOffset>-419100</wp:posOffset>
                </wp:positionV>
                <wp:extent cx="1828800" cy="182880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4EA1" w:rsidRPr="00C34EA1" w:rsidRDefault="00C34EA1" w:rsidP="00C34E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Lyžařské básnické výtvory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27" type="#_x0000_t202" style="position:absolute;margin-left:-7.5pt;margin-top:-33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" filled="f" stroked="f">
                <v:fill o:detectmouseclick="t"/>
                <v:textbox style="mso-fit-shape-to-text:t">
                  <w:txbxContent>
                    <w:p w:rsidR="00C34EA1" w:rsidRPr="00C34EA1" w:rsidRDefault="00C34EA1" w:rsidP="00C34EA1">
                      <w:pPr>
                        <w:jc w:val="center"/>
                        <w:rPr>
                          <w:rFonts w:ascii="Comic Sans MS" w:hAnsi="Comic Sans MS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Lyžařské básnické výtvory</w:t>
                      </w:r>
                    </w:p>
                  </w:txbxContent>
                </v:textbox>
              </v:shape>
            </w:pict>
          </mc:Fallback>
        </mc:AlternateContent>
      </w:r>
    </w:p>
    <w:p w:rsidR="00C34EA1" w:rsidRDefault="00C34EA1" w:rsidP="007B36E9">
      <w:pPr>
        <w:rPr>
          <w:rFonts w:ascii="Comic Sans MS" w:hAnsi="Comic Sans MS"/>
        </w:rPr>
      </w:pPr>
    </w:p>
    <w:p w:rsidR="00C34EA1" w:rsidRDefault="00C34EA1" w:rsidP="00C34EA1">
      <w:pPr>
        <w:spacing w:after="200" w:line="276" w:lineRule="auto"/>
        <w:rPr>
          <w:rFonts w:ascii="Calibri" w:eastAsia="Calibri" w:hAnsi="Calibri"/>
          <w:sz w:val="22"/>
          <w:szCs w:val="22"/>
          <w:u w:val="single"/>
          <w:lang w:eastAsia="en-US"/>
        </w:rPr>
      </w:pPr>
    </w:p>
    <w:p w:rsidR="00C34EA1" w:rsidRDefault="00C34EA1" w:rsidP="00C34EA1">
      <w:pPr>
        <w:spacing w:after="200" w:line="276" w:lineRule="auto"/>
        <w:rPr>
          <w:rFonts w:ascii="Calibri" w:eastAsia="Calibri" w:hAnsi="Calibri"/>
          <w:sz w:val="22"/>
          <w:szCs w:val="22"/>
          <w:u w:val="single"/>
          <w:lang w:eastAsia="en-US"/>
        </w:rPr>
      </w:pPr>
    </w:p>
    <w:p w:rsidR="00C34EA1" w:rsidRDefault="00C34EA1" w:rsidP="00C34EA1">
      <w:pPr>
        <w:spacing w:after="200" w:line="276" w:lineRule="auto"/>
        <w:rPr>
          <w:rFonts w:ascii="Calibri" w:eastAsia="Calibri" w:hAnsi="Calibri"/>
          <w:sz w:val="22"/>
          <w:szCs w:val="22"/>
          <w:u w:val="single"/>
          <w:lang w:eastAsia="en-US"/>
        </w:rPr>
      </w:pPr>
    </w:p>
    <w:p w:rsidR="00C34EA1" w:rsidRPr="00C34EA1" w:rsidRDefault="00C34EA1" w:rsidP="00C34EA1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34EA1">
        <w:rPr>
          <w:rFonts w:ascii="Calibri" w:eastAsia="Calibri" w:hAnsi="Calibri"/>
          <w:b/>
          <w:sz w:val="28"/>
          <w:szCs w:val="28"/>
          <w:u w:val="single"/>
          <w:lang w:eastAsia="en-US"/>
        </w:rPr>
        <w:t>Pokoj č. 202</w:t>
      </w:r>
      <w:r w:rsidRPr="00C34EA1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34EA1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34EA1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34EA1">
        <w:rPr>
          <w:rFonts w:ascii="Calibri" w:eastAsia="Calibri" w:hAnsi="Calibri"/>
          <w:b/>
          <w:sz w:val="28"/>
          <w:szCs w:val="28"/>
          <w:u w:val="single"/>
          <w:lang w:eastAsia="en-US"/>
        </w:rPr>
        <w:t>Pokoj č. 205</w:t>
      </w:r>
      <w:r w:rsidRPr="00C34EA1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34EA1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34EA1">
        <w:rPr>
          <w:rFonts w:ascii="Calibri" w:eastAsia="Calibri" w:hAnsi="Calibri"/>
          <w:b/>
          <w:sz w:val="28"/>
          <w:szCs w:val="28"/>
          <w:lang w:eastAsia="en-US"/>
        </w:rPr>
        <w:tab/>
        <w:t xml:space="preserve">     </w:t>
      </w:r>
      <w:r w:rsidRPr="00C34EA1">
        <w:rPr>
          <w:rFonts w:ascii="Calibri" w:eastAsia="Calibri" w:hAnsi="Calibri"/>
          <w:b/>
          <w:sz w:val="28"/>
          <w:szCs w:val="28"/>
          <w:u w:val="single"/>
          <w:lang w:eastAsia="en-US"/>
        </w:rPr>
        <w:t>Pokoj č. 216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Ráno jsme vstali,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>Hádala se lyže s lyží,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V sedmičce na horách,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a čaj si hned dali.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>Simona se s každým, zkříží.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úplná pohoda.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Amatérsky jsme vyrazili,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>Kdyby šlo jen o lyže,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sněhu máme dosti,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a poté jsme zkušenější byli.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>Tak Matěj má potíže.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děláme blbosti.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Jezdili jsme sem a tam,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>Sníh se zvedl jako mrak,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na kopci jsme rádi,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Věděli jsme Kudy, Kam.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>z Ondry je teď sněhulák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>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jezdíme jak páni.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Pak jsme zpátky vyrazili,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              lyžovat se učíme,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na oběd se vypravili.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 xml:space="preserve">                   </w:t>
      </w:r>
      <w:r>
        <w:rPr>
          <w:rFonts w:ascii="Calibri" w:eastAsia="Calibri" w:hAnsi="Calibri"/>
          <w:sz w:val="22"/>
          <w:szCs w:val="22"/>
          <w:lang w:eastAsia="en-US"/>
        </w:rPr>
        <w:tab/>
        <w:t xml:space="preserve">    </w:t>
      </w: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</w:t>
      </w: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 i když to už umíme.</w:t>
      </w:r>
    </w:p>
    <w:p w:rsid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Výborně tady vaří,       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              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</w:t>
      </w: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 na lyžáku to je sranda,    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 dobře se nám tu daří.                       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</w:t>
      </w: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vždyť jsme přece dobrá banda.                       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Po obědě ticho bylo,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       </w:t>
      </w: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 básničky o tom skládáme,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Shodili jsme každý kilo.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 xml:space="preserve">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       n</w:t>
      </w: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ic jiného na práci </w:t>
      </w:r>
      <w:proofErr w:type="gramStart"/>
      <w:r w:rsidRPr="00C34EA1">
        <w:rPr>
          <w:rFonts w:ascii="Calibri" w:eastAsia="Calibri" w:hAnsi="Calibri"/>
          <w:sz w:val="22"/>
          <w:szCs w:val="22"/>
          <w:lang w:eastAsia="en-US"/>
        </w:rPr>
        <w:t>nemáme</w:t>
      </w:r>
      <w:r>
        <w:rPr>
          <w:rFonts w:ascii="Calibri" w:eastAsia="Calibri" w:hAnsi="Calibri"/>
          <w:sz w:val="22"/>
          <w:szCs w:val="22"/>
          <w:lang w:eastAsia="en-US"/>
        </w:rPr>
        <w:t xml:space="preserve"> .</w:t>
      </w:r>
      <w:proofErr w:type="gramEnd"/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Na lyžích se jelo </w:t>
      </w:r>
      <w:proofErr w:type="gramStart"/>
      <w:r w:rsidRPr="00C34EA1">
        <w:rPr>
          <w:rFonts w:ascii="Calibri" w:eastAsia="Calibri" w:hAnsi="Calibri"/>
          <w:sz w:val="22"/>
          <w:szCs w:val="22"/>
          <w:lang w:eastAsia="en-US"/>
        </w:rPr>
        <w:t>krásně,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  <w:t>,</w:t>
      </w:r>
      <w:proofErr w:type="gramEnd"/>
    </w:p>
    <w:p w:rsid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AF9D256" wp14:editId="0D0728B1">
            <wp:simplePos x="0" y="0"/>
            <wp:positionH relativeFrom="column">
              <wp:posOffset>2433955</wp:posOffset>
            </wp:positionH>
            <wp:positionV relativeFrom="paragraph">
              <wp:posOffset>290831</wp:posOffset>
            </wp:positionV>
            <wp:extent cx="3009900" cy="2514600"/>
            <wp:effectExtent l="0" t="0" r="0" b="0"/>
            <wp:wrapNone/>
            <wp:docPr id="10" name="obrázek 1" descr="http://img1.onlineomalovanky.cz/52e8b7e8e1f24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onlineomalovanky.cz/52e8b7e8e1f24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5" b="5377"/>
                    <a:stretch/>
                  </pic:blipFill>
                  <pic:spPr bwMode="auto"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sz w:val="22"/>
          <w:szCs w:val="22"/>
          <w:lang w:eastAsia="en-US"/>
        </w:rPr>
        <w:t>s</w:t>
      </w:r>
      <w:r w:rsidRPr="00C34EA1">
        <w:rPr>
          <w:rFonts w:ascii="Calibri" w:eastAsia="Calibri" w:hAnsi="Calibri"/>
          <w:sz w:val="22"/>
          <w:szCs w:val="22"/>
          <w:lang w:eastAsia="en-US"/>
        </w:rPr>
        <w:t>kládali jsme o tom básně.</w:t>
      </w:r>
      <w:r w:rsidRPr="00C34EA1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</w:t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Na večeři jsme se těšili,</w:t>
      </w:r>
    </w:p>
    <w:p w:rsidR="00C34EA1" w:rsidRPr="00C34EA1" w:rsidRDefault="00C34EA1" w:rsidP="00C34EA1">
      <w:pPr>
        <w:tabs>
          <w:tab w:val="left" w:pos="5310"/>
        </w:tabs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r</w:t>
      </w:r>
      <w:r w:rsidRPr="00C34EA1">
        <w:rPr>
          <w:rFonts w:ascii="Calibri" w:eastAsia="Calibri" w:hAnsi="Calibri"/>
          <w:sz w:val="22"/>
          <w:szCs w:val="22"/>
          <w:lang w:eastAsia="en-US"/>
        </w:rPr>
        <w:t>ychle jsme se sytí cítili.</w:t>
      </w:r>
      <w:r>
        <w:rPr>
          <w:rFonts w:ascii="Calibri" w:eastAsia="Calibri" w:hAnsi="Calibri"/>
          <w:sz w:val="22"/>
          <w:szCs w:val="22"/>
          <w:lang w:eastAsia="en-US"/>
        </w:rPr>
        <w:tab/>
      </w:r>
    </w:p>
    <w:p w:rsidR="00C34EA1" w:rsidRPr="00C34EA1" w:rsidRDefault="00C34EA1" w:rsidP="00C34EA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C34EA1" w:rsidRDefault="00C34EA1" w:rsidP="00C34EA1">
      <w:r w:rsidRPr="00C34EA1">
        <w:rPr>
          <w:rFonts w:ascii="Calibri" w:eastAsia="Calibri" w:hAnsi="Calibri"/>
          <w:b/>
          <w:sz w:val="28"/>
          <w:szCs w:val="28"/>
          <w:u w:val="single"/>
          <w:lang w:eastAsia="en-US"/>
        </w:rPr>
        <w:t>Pokoj č. 215.</w:t>
      </w:r>
    </w:p>
    <w:p w:rsidR="00C34EA1" w:rsidRDefault="00C34EA1" w:rsidP="00C34EA1">
      <w:pPr>
        <w:spacing w:line="360" w:lineRule="auto"/>
      </w:pP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Lyžování máme rádi </w:t>
      </w:r>
    </w:p>
    <w:p w:rsidR="00C34EA1" w:rsidRDefault="00C34EA1" w:rsidP="00C34EA1">
      <w:pPr>
        <w:spacing w:line="360" w:lineRule="auto"/>
      </w:pPr>
      <w:r w:rsidRPr="00C34EA1">
        <w:rPr>
          <w:rFonts w:ascii="Calibri" w:eastAsia="Calibri" w:hAnsi="Calibri"/>
          <w:sz w:val="22"/>
          <w:szCs w:val="22"/>
          <w:lang w:eastAsia="en-US"/>
        </w:rPr>
        <w:t>lyžujeme s kamarády.</w:t>
      </w:r>
    </w:p>
    <w:p w:rsidR="00C34EA1" w:rsidRDefault="00C34EA1" w:rsidP="00C34EA1">
      <w:pPr>
        <w:spacing w:line="360" w:lineRule="auto"/>
      </w:pPr>
      <w:r w:rsidRPr="00C34EA1">
        <w:rPr>
          <w:rFonts w:ascii="Calibri" w:eastAsia="Calibri" w:hAnsi="Calibri"/>
          <w:sz w:val="22"/>
          <w:szCs w:val="22"/>
          <w:lang w:eastAsia="en-US"/>
        </w:rPr>
        <w:t>Ještě pořád padáme,</w:t>
      </w:r>
    </w:p>
    <w:p w:rsidR="00C34EA1" w:rsidRDefault="00C34EA1" w:rsidP="00C34EA1">
      <w:pPr>
        <w:spacing w:line="360" w:lineRule="auto"/>
      </w:pPr>
      <w:r w:rsidRPr="00C34EA1">
        <w:rPr>
          <w:rFonts w:ascii="Calibri" w:eastAsia="Calibri" w:hAnsi="Calibri"/>
          <w:sz w:val="22"/>
          <w:szCs w:val="22"/>
          <w:lang w:eastAsia="en-US"/>
        </w:rPr>
        <w:t>ale my se nevzdáme.</w:t>
      </w:r>
    </w:p>
    <w:p w:rsidR="00C34EA1" w:rsidRDefault="00C34EA1" w:rsidP="00C34EA1">
      <w:pPr>
        <w:spacing w:line="360" w:lineRule="auto"/>
      </w:pPr>
      <w:r w:rsidRPr="00C34EA1">
        <w:rPr>
          <w:rFonts w:ascii="Calibri" w:eastAsia="Calibri" w:hAnsi="Calibri"/>
          <w:sz w:val="22"/>
          <w:szCs w:val="22"/>
          <w:lang w:eastAsia="en-US"/>
        </w:rPr>
        <w:t xml:space="preserve"> Až to budeme umět</w:t>
      </w:r>
    </w:p>
    <w:p w:rsidR="00C34EA1" w:rsidRPr="00C34EA1" w:rsidRDefault="00C34EA1" w:rsidP="00C34EA1">
      <w:pPr>
        <w:spacing w:after="200"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C34EA1">
        <w:rPr>
          <w:rFonts w:ascii="Calibri" w:eastAsia="Calibri" w:hAnsi="Calibri"/>
          <w:sz w:val="22"/>
          <w:szCs w:val="22"/>
          <w:lang w:eastAsia="en-US"/>
        </w:rPr>
        <w:t>to budete čumět.</w:t>
      </w:r>
      <w:bookmarkStart w:id="0" w:name="_GoBack"/>
      <w:bookmarkEnd w:id="0"/>
    </w:p>
    <w:p w:rsidR="00C34EA1" w:rsidRPr="007B36E9" w:rsidRDefault="00C34EA1" w:rsidP="007B36E9">
      <w:pPr>
        <w:rPr>
          <w:rFonts w:ascii="Comic Sans MS" w:hAnsi="Comic Sans MS"/>
        </w:rPr>
      </w:pPr>
    </w:p>
    <w:sectPr w:rsidR="00C34EA1" w:rsidRPr="007B3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EA1" w:rsidRDefault="00C34EA1" w:rsidP="00F80D36">
      <w:r>
        <w:separator/>
      </w:r>
    </w:p>
  </w:endnote>
  <w:endnote w:type="continuationSeparator" w:id="0">
    <w:p w:rsidR="00C34EA1" w:rsidRDefault="00C34EA1" w:rsidP="00F80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EA1" w:rsidRDefault="00C34EA1" w:rsidP="00F80D36">
      <w:r>
        <w:separator/>
      </w:r>
    </w:p>
  </w:footnote>
  <w:footnote w:type="continuationSeparator" w:id="0">
    <w:p w:rsidR="00C34EA1" w:rsidRDefault="00C34EA1" w:rsidP="00F80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A6F"/>
    <w:rsid w:val="0004468D"/>
    <w:rsid w:val="00047FF9"/>
    <w:rsid w:val="0005202A"/>
    <w:rsid w:val="001134C0"/>
    <w:rsid w:val="003D0E0F"/>
    <w:rsid w:val="00404B72"/>
    <w:rsid w:val="00435E2F"/>
    <w:rsid w:val="005E6CDC"/>
    <w:rsid w:val="00610A6F"/>
    <w:rsid w:val="00687998"/>
    <w:rsid w:val="00696781"/>
    <w:rsid w:val="007B36E9"/>
    <w:rsid w:val="007E1722"/>
    <w:rsid w:val="00862FD0"/>
    <w:rsid w:val="00AB12BA"/>
    <w:rsid w:val="00B27562"/>
    <w:rsid w:val="00B932B4"/>
    <w:rsid w:val="00BF5FB1"/>
    <w:rsid w:val="00C34EA1"/>
    <w:rsid w:val="00C420B4"/>
    <w:rsid w:val="00DB655C"/>
    <w:rsid w:val="00E14792"/>
    <w:rsid w:val="00F80D36"/>
    <w:rsid w:val="00F90425"/>
    <w:rsid w:val="00FD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047F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47F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F80D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80D36"/>
    <w:rPr>
      <w:sz w:val="24"/>
      <w:szCs w:val="24"/>
    </w:rPr>
  </w:style>
  <w:style w:type="paragraph" w:styleId="Zpat">
    <w:name w:val="footer"/>
    <w:basedOn w:val="Normln"/>
    <w:link w:val="ZpatChar"/>
    <w:rsid w:val="00F80D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80D3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047F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47F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F80D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80D36"/>
    <w:rPr>
      <w:sz w:val="24"/>
      <w:szCs w:val="24"/>
    </w:rPr>
  </w:style>
  <w:style w:type="paragraph" w:styleId="Zpat">
    <w:name w:val="footer"/>
    <w:basedOn w:val="Normln"/>
    <w:link w:val="ZpatChar"/>
    <w:rsid w:val="00F80D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80D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22C66843</Template>
  <TotalTime>14</TotalTime>
  <Pages>6</Pages>
  <Words>334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Dana Houzarová</cp:lastModifiedBy>
  <cp:revision>3</cp:revision>
  <cp:lastPrinted>2016-03-07T09:04:00Z</cp:lastPrinted>
  <dcterms:created xsi:type="dcterms:W3CDTF">2016-03-01T12:03:00Z</dcterms:created>
  <dcterms:modified xsi:type="dcterms:W3CDTF">2016-03-07T10:31:00Z</dcterms:modified>
</cp:coreProperties>
</file>