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62279" w:rsidRPr="004E31D1" w:rsidRDefault="004E31D1">
      <w:pPr>
        <w:rPr>
          <w:rFonts w:ascii="Ravie" w:hAnsi="Ravie"/>
          <w:color w:val="E36C0A" w:themeColor="accent6" w:themeShade="BF"/>
          <w:sz w:val="44"/>
          <w:szCs w:val="44"/>
        </w:rPr>
      </w:pPr>
      <w:r w:rsidRPr="004E31D1">
        <w:rPr>
          <w:rFonts w:ascii="Comic Sans MS" w:hAnsi="Comic Sans MS"/>
          <w:noProof/>
          <w:color w:val="E36C0A" w:themeColor="accent6" w:themeShade="BF"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56A8BECD" wp14:editId="22AC9205">
            <wp:simplePos x="0" y="0"/>
            <wp:positionH relativeFrom="column">
              <wp:posOffset>4167505</wp:posOffset>
            </wp:positionH>
            <wp:positionV relativeFrom="paragraph">
              <wp:posOffset>-433070</wp:posOffset>
            </wp:positionV>
            <wp:extent cx="2268000" cy="2282400"/>
            <wp:effectExtent l="0" t="0" r="0" b="3810"/>
            <wp:wrapNone/>
            <wp:docPr id="6" name="Obrázek 6" descr="C:\Users\pilnda\AppData\Local\Microsoft\Windows\Temporary Internet Files\Content.IE5\KMEC73WR\white-spider-in-web-temporary-tattoo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lnda\AppData\Local\Microsoft\Windows\Temporary Internet Files\Content.IE5\KMEC73WR\white-spider-in-web-temporary-tattoo_med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>Sout</w:t>
      </w:r>
      <w:r w:rsidR="00057D5C" w:rsidRPr="004E31D1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ě</w:t>
      </w:r>
      <w:r w:rsidR="00057D5C" w:rsidRPr="004E31D1">
        <w:rPr>
          <w:rFonts w:ascii="Ravie" w:hAnsi="Ravie" w:cs="Ravie"/>
          <w:color w:val="E36C0A" w:themeColor="accent6" w:themeShade="BF"/>
          <w:sz w:val="44"/>
          <w:szCs w:val="44"/>
        </w:rPr>
        <w:t>ž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 xml:space="preserve"> O nejkr</w:t>
      </w:r>
      <w:r w:rsidR="00057D5C" w:rsidRPr="004E31D1">
        <w:rPr>
          <w:rFonts w:ascii="Ravie" w:hAnsi="Ravie" w:cs="Ravie"/>
          <w:color w:val="E36C0A" w:themeColor="accent6" w:themeShade="BF"/>
          <w:sz w:val="44"/>
          <w:szCs w:val="44"/>
        </w:rPr>
        <w:t>á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>sn</w:t>
      </w:r>
      <w:r w:rsidR="00057D5C" w:rsidRPr="004E31D1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ě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>j</w:t>
      </w:r>
      <w:r w:rsidR="00057D5C" w:rsidRPr="004E31D1">
        <w:rPr>
          <w:rFonts w:ascii="Ravie" w:hAnsi="Ravie" w:cs="Ravie"/>
          <w:color w:val="E36C0A" w:themeColor="accent6" w:themeShade="BF"/>
          <w:sz w:val="44"/>
          <w:szCs w:val="44"/>
        </w:rPr>
        <w:t>ší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 xml:space="preserve"> d</w:t>
      </w:r>
      <w:r w:rsidR="00057D5C" w:rsidRPr="004E31D1">
        <w:rPr>
          <w:rFonts w:ascii="Ravie" w:hAnsi="Ravie" w:cs="Ravie"/>
          <w:color w:val="E36C0A" w:themeColor="accent6" w:themeShade="BF"/>
          <w:sz w:val="44"/>
          <w:szCs w:val="44"/>
        </w:rPr>
        <w:t>ý</w:t>
      </w:r>
      <w:r w:rsidR="00057D5C" w:rsidRPr="004E31D1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ň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>ov</w:t>
      </w:r>
      <w:r w:rsidR="00057D5C" w:rsidRPr="004E31D1">
        <w:rPr>
          <w:rFonts w:ascii="Ravie" w:hAnsi="Ravie" w:cs="Ravie"/>
          <w:color w:val="E36C0A" w:themeColor="accent6" w:themeShade="BF"/>
          <w:sz w:val="44"/>
          <w:szCs w:val="44"/>
        </w:rPr>
        <w:t>é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 xml:space="preserve"> stra</w:t>
      </w:r>
      <w:r w:rsidR="00057D5C" w:rsidRPr="004E31D1">
        <w:rPr>
          <w:rFonts w:ascii="Ravie" w:hAnsi="Ravie" w:cs="Ravie"/>
          <w:color w:val="E36C0A" w:themeColor="accent6" w:themeShade="BF"/>
          <w:sz w:val="44"/>
          <w:szCs w:val="44"/>
        </w:rPr>
        <w:t>š</w:t>
      </w:r>
      <w:r w:rsidR="00057D5C" w:rsidRPr="004E31D1">
        <w:rPr>
          <w:rFonts w:ascii="Ravie" w:hAnsi="Ravie"/>
          <w:color w:val="E36C0A" w:themeColor="accent6" w:themeShade="BF"/>
          <w:sz w:val="44"/>
          <w:szCs w:val="44"/>
        </w:rPr>
        <w:t>idlo</w:t>
      </w:r>
    </w:p>
    <w:p w:rsidR="00057D5C" w:rsidRPr="004E31D1" w:rsidRDefault="00057D5C">
      <w:pPr>
        <w:rPr>
          <w:rFonts w:ascii="Ravie" w:hAnsi="Ravie"/>
          <w:sz w:val="44"/>
          <w:szCs w:val="44"/>
        </w:rPr>
      </w:pPr>
      <w:r w:rsidRPr="004E31D1">
        <w:rPr>
          <w:rFonts w:ascii="Ravie" w:hAnsi="Ravie"/>
          <w:sz w:val="44"/>
          <w:szCs w:val="44"/>
        </w:rPr>
        <w:t>27.10.2015</w:t>
      </w:r>
    </w:p>
    <w:p w:rsidR="00057D5C" w:rsidRPr="004E31D1" w:rsidRDefault="00057D5C">
      <w:pPr>
        <w:rPr>
          <w:rFonts w:ascii="Comic Sans MS" w:hAnsi="Comic Sans MS"/>
          <w:b/>
          <w:sz w:val="32"/>
          <w:szCs w:val="32"/>
        </w:rPr>
      </w:pPr>
      <w:r w:rsidRPr="00824164">
        <w:rPr>
          <w:rFonts w:ascii="Comic Sans MS" w:hAnsi="Comic Sans MS"/>
          <w:b/>
          <w:sz w:val="32"/>
          <w:szCs w:val="32"/>
        </w:rPr>
        <w:t xml:space="preserve">214 hlasujících rozhodovalo o vítězství ve dvou kategoriích, kreslených a vyráběných dýní.                                                            </w:t>
      </w:r>
      <w:r>
        <w:rPr>
          <w:rFonts w:ascii="Comic Sans MS" w:hAnsi="Comic Sans MS"/>
          <w:sz w:val="32"/>
          <w:szCs w:val="32"/>
        </w:rPr>
        <w:t xml:space="preserve">V kategorii kreslených dýní soutěžilo </w:t>
      </w:r>
      <w:r w:rsidRPr="004E31D1">
        <w:rPr>
          <w:rFonts w:ascii="Comic Sans MS" w:hAnsi="Comic Sans MS"/>
          <w:b/>
          <w:sz w:val="32"/>
          <w:szCs w:val="32"/>
        </w:rPr>
        <w:t>39 obrázků,</w:t>
      </w:r>
      <w:r>
        <w:rPr>
          <w:rFonts w:ascii="Comic Sans MS" w:hAnsi="Comic Sans MS"/>
          <w:sz w:val="32"/>
          <w:szCs w:val="32"/>
        </w:rPr>
        <w:t xml:space="preserve">       v kategorii </w:t>
      </w:r>
      <w:r w:rsidR="002C469D">
        <w:rPr>
          <w:rFonts w:ascii="Comic Sans MS" w:hAnsi="Comic Sans MS"/>
          <w:sz w:val="32"/>
          <w:szCs w:val="32"/>
        </w:rPr>
        <w:t xml:space="preserve">vyráběných dýní </w:t>
      </w:r>
      <w:r w:rsidR="002C469D" w:rsidRPr="004E31D1">
        <w:rPr>
          <w:rFonts w:ascii="Comic Sans MS" w:hAnsi="Comic Sans MS"/>
          <w:b/>
          <w:sz w:val="32"/>
          <w:szCs w:val="32"/>
        </w:rPr>
        <w:t>21</w:t>
      </w:r>
      <w:r w:rsidRPr="004E31D1">
        <w:rPr>
          <w:rFonts w:ascii="Comic Sans MS" w:hAnsi="Comic Sans MS"/>
          <w:b/>
          <w:sz w:val="32"/>
          <w:szCs w:val="32"/>
        </w:rPr>
        <w:t xml:space="preserve"> strašidelných dýní.</w:t>
      </w:r>
    </w:p>
    <w:p w:rsidR="002C469D" w:rsidRDefault="008241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65BFA6F6" wp14:editId="047515C5">
            <wp:simplePos x="0" y="0"/>
            <wp:positionH relativeFrom="column">
              <wp:posOffset>3195955</wp:posOffset>
            </wp:positionH>
            <wp:positionV relativeFrom="paragraph">
              <wp:posOffset>2223135</wp:posOffset>
            </wp:positionV>
            <wp:extent cx="3311525" cy="2483485"/>
            <wp:effectExtent l="0" t="0" r="317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706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D5C">
        <w:rPr>
          <w:rFonts w:ascii="Comic Sans MS" w:hAnsi="Comic Sans MS"/>
          <w:sz w:val="32"/>
          <w:szCs w:val="32"/>
        </w:rPr>
        <w:t>Jako každý rok se do vyrábění zapojili rodiče i prarodiče dětí, a vznikla opravdu skvělá dílka</w:t>
      </w:r>
      <w:r w:rsidR="002C469D">
        <w:rPr>
          <w:rFonts w:ascii="Comic Sans MS" w:hAnsi="Comic Sans MS"/>
          <w:sz w:val="32"/>
          <w:szCs w:val="32"/>
        </w:rPr>
        <w:t>, která nás postrašila</w:t>
      </w:r>
      <w:r w:rsidR="004E31D1">
        <w:rPr>
          <w:rFonts w:ascii="Comic Sans MS" w:hAnsi="Comic Sans MS"/>
          <w:sz w:val="32"/>
          <w:szCs w:val="32"/>
        </w:rPr>
        <w:t xml:space="preserve">                    </w:t>
      </w:r>
      <w:r w:rsidR="002C469D">
        <w:rPr>
          <w:rFonts w:ascii="Comic Sans MS" w:hAnsi="Comic Sans MS"/>
          <w:sz w:val="32"/>
          <w:szCs w:val="32"/>
        </w:rPr>
        <w:t xml:space="preserve"> i pobavila.                               </w:t>
      </w:r>
      <w:r w:rsidR="00057D5C">
        <w:rPr>
          <w:rFonts w:ascii="Comic Sans MS" w:hAnsi="Comic Sans MS"/>
          <w:sz w:val="32"/>
          <w:szCs w:val="32"/>
        </w:rPr>
        <w:t xml:space="preserve">                                                   Všechna byla vystavena v hale školy a vybrat si jen tu jednu dýni z obou kategorií bylo op</w:t>
      </w:r>
      <w:r w:rsidR="002C469D">
        <w:rPr>
          <w:rFonts w:ascii="Comic Sans MS" w:hAnsi="Comic Sans MS"/>
          <w:sz w:val="32"/>
          <w:szCs w:val="32"/>
        </w:rPr>
        <w:t>ravdu těžké. H</w:t>
      </w:r>
      <w:r w:rsidR="00057D5C">
        <w:rPr>
          <w:rFonts w:ascii="Comic Sans MS" w:hAnsi="Comic Sans MS"/>
          <w:sz w:val="32"/>
          <w:szCs w:val="32"/>
        </w:rPr>
        <w:t xml:space="preserve">lasující </w:t>
      </w:r>
      <w:r w:rsidR="002C469D">
        <w:rPr>
          <w:rFonts w:ascii="Comic Sans MS" w:hAnsi="Comic Sans MS"/>
          <w:sz w:val="32"/>
          <w:szCs w:val="32"/>
        </w:rPr>
        <w:t>děti</w:t>
      </w:r>
      <w:r>
        <w:rPr>
          <w:rFonts w:ascii="Comic Sans MS" w:hAnsi="Comic Sans MS"/>
          <w:sz w:val="32"/>
          <w:szCs w:val="32"/>
        </w:rPr>
        <w:t xml:space="preserve">                          </w:t>
      </w:r>
      <w:r w:rsidR="002C469D">
        <w:rPr>
          <w:rFonts w:ascii="Comic Sans MS" w:hAnsi="Comic Sans MS"/>
          <w:sz w:val="32"/>
          <w:szCs w:val="32"/>
        </w:rPr>
        <w:t xml:space="preserve"> i rodiče </w:t>
      </w:r>
      <w:r w:rsidR="00057D5C">
        <w:rPr>
          <w:rFonts w:ascii="Comic Sans MS" w:hAnsi="Comic Sans MS"/>
          <w:sz w:val="32"/>
          <w:szCs w:val="32"/>
        </w:rPr>
        <w:t>ocenili techniku, kterou by</w:t>
      </w:r>
      <w:r w:rsidR="002C469D">
        <w:rPr>
          <w:rFonts w:ascii="Comic Sans MS" w:hAnsi="Comic Sans MS"/>
          <w:sz w:val="32"/>
          <w:szCs w:val="32"/>
        </w:rPr>
        <w:t xml:space="preserve">l obrázek namalován </w:t>
      </w:r>
      <w:r>
        <w:rPr>
          <w:rFonts w:ascii="Comic Sans MS" w:hAnsi="Comic Sans MS"/>
          <w:sz w:val="32"/>
          <w:szCs w:val="32"/>
        </w:rPr>
        <w:t xml:space="preserve">                 </w:t>
      </w:r>
      <w:r w:rsidR="002C469D">
        <w:rPr>
          <w:rFonts w:ascii="Comic Sans MS" w:hAnsi="Comic Sans MS"/>
          <w:sz w:val="32"/>
          <w:szCs w:val="32"/>
        </w:rPr>
        <w:t xml:space="preserve">nebo nápadité ztvárnění tématu. </w:t>
      </w:r>
      <w:r>
        <w:rPr>
          <w:rFonts w:ascii="Comic Sans MS" w:hAnsi="Comic Sans MS"/>
          <w:sz w:val="32"/>
          <w:szCs w:val="32"/>
        </w:rPr>
        <w:t xml:space="preserve">                                                             </w:t>
      </w:r>
    </w:p>
    <w:p w:rsidR="00312F9B" w:rsidRDefault="00312F9B">
      <w:pPr>
        <w:rPr>
          <w:rFonts w:ascii="Comic Sans MS" w:hAnsi="Comic Sans MS"/>
          <w:sz w:val="32"/>
          <w:szCs w:val="32"/>
        </w:rPr>
      </w:pPr>
    </w:p>
    <w:p w:rsidR="00312F9B" w:rsidRDefault="0082416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39114B79" wp14:editId="678932B4">
            <wp:simplePos x="0" y="0"/>
            <wp:positionH relativeFrom="column">
              <wp:posOffset>-444500</wp:posOffset>
            </wp:positionH>
            <wp:positionV relativeFrom="paragraph">
              <wp:posOffset>81915</wp:posOffset>
            </wp:positionV>
            <wp:extent cx="3513455" cy="263461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706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9B" w:rsidRDefault="00312F9B">
      <w:pPr>
        <w:rPr>
          <w:rFonts w:ascii="Comic Sans MS" w:hAnsi="Comic Sans MS"/>
          <w:sz w:val="32"/>
          <w:szCs w:val="32"/>
        </w:rPr>
      </w:pPr>
    </w:p>
    <w:p w:rsidR="004E31D1" w:rsidRDefault="004E31D1">
      <w:pPr>
        <w:rPr>
          <w:rFonts w:ascii="Comic Sans MS" w:hAnsi="Comic Sans MS"/>
          <w:sz w:val="32"/>
          <w:szCs w:val="32"/>
        </w:rPr>
      </w:pPr>
    </w:p>
    <w:p w:rsidR="004E31D1" w:rsidRDefault="004E31D1">
      <w:pPr>
        <w:rPr>
          <w:rFonts w:ascii="Comic Sans MS" w:hAnsi="Comic Sans MS"/>
          <w:sz w:val="32"/>
          <w:szCs w:val="32"/>
        </w:rPr>
      </w:pPr>
    </w:p>
    <w:p w:rsidR="004E31D1" w:rsidRPr="00824164" w:rsidRDefault="00824164" w:rsidP="00824164">
      <w:pPr>
        <w:tabs>
          <w:tab w:val="left" w:pos="643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 wp14:anchorId="265689CE" wp14:editId="60F17D57">
            <wp:simplePos x="0" y="0"/>
            <wp:positionH relativeFrom="column">
              <wp:posOffset>1289050</wp:posOffset>
            </wp:positionH>
            <wp:positionV relativeFrom="page">
              <wp:posOffset>8715375</wp:posOffset>
            </wp:positionV>
            <wp:extent cx="2692800" cy="1191600"/>
            <wp:effectExtent l="0" t="152400" r="0" b="27940"/>
            <wp:wrapNone/>
            <wp:docPr id="4" name="Obrázek 4" descr="C:\Users\pilnda\AppData\Local\Microsoft\Windows\Temporary Internet Files\Content.IE5\9QCPM5ZK\800px-Bat_shadow_blac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nda\AppData\Local\Microsoft\Windows\Temporary Internet Files\Content.IE5\9QCPM5ZK\800px-Bat_shadow_black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5722">
                      <a:off x="0" y="0"/>
                      <a:ext cx="26928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ab/>
        <w:t>„</w:t>
      </w:r>
      <w:r>
        <w:rPr>
          <w:rFonts w:ascii="Comic Sans MS" w:hAnsi="Comic Sans MS"/>
          <w:sz w:val="24"/>
          <w:szCs w:val="24"/>
        </w:rPr>
        <w:t>Eva a Vašek“</w:t>
      </w:r>
    </w:p>
    <w:p w:rsidR="00824164" w:rsidRDefault="00824164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312F9B" w:rsidRDefault="002C469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3855F688" wp14:editId="54DF8816">
            <wp:simplePos x="0" y="0"/>
            <wp:positionH relativeFrom="column">
              <wp:posOffset>-74295</wp:posOffset>
            </wp:positionH>
            <wp:positionV relativeFrom="paragraph">
              <wp:posOffset>762635</wp:posOffset>
            </wp:positionV>
            <wp:extent cx="4017600" cy="3013200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707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00" cy="3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Vůbec nebylo důležité vítězství, ale to, že si dokážeme s dětmi hrát a tvořit.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:rsidR="00312F9B" w:rsidRPr="00312F9B" w:rsidRDefault="00312F9B" w:rsidP="00312F9B">
      <w:pPr>
        <w:tabs>
          <w:tab w:val="left" w:pos="68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</w:t>
      </w:r>
      <w:r w:rsidR="00824164">
        <w:rPr>
          <w:rFonts w:ascii="Comic Sans MS" w:hAnsi="Comic Sans MS"/>
          <w:sz w:val="32"/>
          <w:szCs w:val="32"/>
        </w:rPr>
        <w:t xml:space="preserve">    </w:t>
      </w:r>
      <w:r w:rsidRPr="00312F9B">
        <w:rPr>
          <w:rFonts w:ascii="Comic Sans MS" w:hAnsi="Comic Sans MS"/>
          <w:sz w:val="24"/>
          <w:szCs w:val="24"/>
        </w:rPr>
        <w:t xml:space="preserve">Vítězná </w:t>
      </w:r>
      <w:r>
        <w:rPr>
          <w:rFonts w:ascii="Comic Sans MS" w:hAnsi="Comic Sans MS"/>
          <w:sz w:val="24"/>
          <w:szCs w:val="24"/>
        </w:rPr>
        <w:t xml:space="preserve">kreslená </w:t>
      </w:r>
      <w:r w:rsidRPr="00312F9B">
        <w:rPr>
          <w:rFonts w:ascii="Comic Sans MS" w:hAnsi="Comic Sans MS"/>
          <w:sz w:val="24"/>
          <w:szCs w:val="24"/>
        </w:rPr>
        <w:t xml:space="preserve">dýně </w:t>
      </w:r>
    </w:p>
    <w:p w:rsidR="00312F9B" w:rsidRPr="00312F9B" w:rsidRDefault="00312F9B" w:rsidP="00312F9B">
      <w:pPr>
        <w:tabs>
          <w:tab w:val="left" w:pos="68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</w:t>
      </w:r>
      <w:r w:rsidR="00824164"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sz w:val="24"/>
          <w:szCs w:val="24"/>
        </w:rPr>
        <w:t xml:space="preserve"> /k</w:t>
      </w:r>
      <w:r w:rsidRPr="00312F9B">
        <w:rPr>
          <w:rFonts w:ascii="Comic Sans MS" w:hAnsi="Comic Sans MS"/>
          <w:sz w:val="24"/>
          <w:szCs w:val="24"/>
        </w:rPr>
        <w:t xml:space="preserve">reslená </w:t>
      </w:r>
      <w:r>
        <w:rPr>
          <w:rFonts w:ascii="Comic Sans MS" w:hAnsi="Comic Sans MS"/>
          <w:sz w:val="24"/>
          <w:szCs w:val="24"/>
        </w:rPr>
        <w:t xml:space="preserve">voskovkami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smíchanými s lepidle                                                       </w:t>
      </w:r>
      <w:r w:rsidR="00824164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smíchanými s lepidlem/                                                  </w:t>
      </w:r>
    </w:p>
    <w:p w:rsidR="00312F9B" w:rsidRPr="00312F9B" w:rsidRDefault="00312F9B" w:rsidP="00312F9B">
      <w:pPr>
        <w:tabs>
          <w:tab w:val="left" w:pos="630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ab/>
      </w:r>
      <w:r w:rsidR="00824164">
        <w:rPr>
          <w:rFonts w:ascii="Comic Sans MS" w:hAnsi="Comic Sans MS"/>
          <w:sz w:val="32"/>
          <w:szCs w:val="32"/>
        </w:rPr>
        <w:t xml:space="preserve">     </w:t>
      </w:r>
      <w:r>
        <w:rPr>
          <w:rFonts w:ascii="Comic Sans MS" w:hAnsi="Comic Sans MS"/>
          <w:sz w:val="24"/>
          <w:szCs w:val="24"/>
        </w:rPr>
        <w:t>práce dětí ŠD V.</w:t>
      </w:r>
    </w:p>
    <w:p w:rsidR="00312F9B" w:rsidRPr="00312F9B" w:rsidRDefault="00312F9B" w:rsidP="00312F9B">
      <w:pPr>
        <w:rPr>
          <w:rFonts w:ascii="Comic Sans MS" w:hAnsi="Comic Sans MS"/>
          <w:sz w:val="32"/>
          <w:szCs w:val="32"/>
        </w:rPr>
      </w:pPr>
    </w:p>
    <w:p w:rsidR="00312F9B" w:rsidRPr="00312F9B" w:rsidRDefault="00312F9B" w:rsidP="00312F9B">
      <w:pPr>
        <w:rPr>
          <w:rFonts w:ascii="Comic Sans MS" w:hAnsi="Comic Sans MS"/>
          <w:sz w:val="32"/>
          <w:szCs w:val="32"/>
        </w:rPr>
      </w:pPr>
    </w:p>
    <w:p w:rsidR="00312F9B" w:rsidRPr="00312F9B" w:rsidRDefault="00312F9B" w:rsidP="00312F9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590CBCEC" wp14:editId="58B8A07F">
            <wp:simplePos x="0" y="0"/>
            <wp:positionH relativeFrom="column">
              <wp:posOffset>-175895</wp:posOffset>
            </wp:positionH>
            <wp:positionV relativeFrom="paragraph">
              <wp:posOffset>267811</wp:posOffset>
            </wp:positionV>
            <wp:extent cx="4204800" cy="3153600"/>
            <wp:effectExtent l="0" t="0" r="5715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706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9B" w:rsidRDefault="004E31D1" w:rsidP="00312F9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169C846F" wp14:editId="0D915A36">
            <wp:simplePos x="0" y="0"/>
            <wp:positionH relativeFrom="column">
              <wp:posOffset>3260090</wp:posOffset>
            </wp:positionH>
            <wp:positionV relativeFrom="paragraph">
              <wp:posOffset>198120</wp:posOffset>
            </wp:positionV>
            <wp:extent cx="3110230" cy="233235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706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F9B" w:rsidRDefault="00312F9B" w:rsidP="00312F9B">
      <w:pPr>
        <w:rPr>
          <w:rFonts w:ascii="Comic Sans MS" w:hAnsi="Comic Sans MS"/>
          <w:sz w:val="32"/>
          <w:szCs w:val="32"/>
        </w:rPr>
      </w:pPr>
    </w:p>
    <w:p w:rsidR="00312F9B" w:rsidRPr="00312F9B" w:rsidRDefault="00312F9B" w:rsidP="00312F9B">
      <w:pPr>
        <w:rPr>
          <w:rFonts w:ascii="Comic Sans MS" w:hAnsi="Comic Sans MS"/>
          <w:sz w:val="32"/>
          <w:szCs w:val="32"/>
        </w:rPr>
      </w:pPr>
    </w:p>
    <w:p w:rsidR="00312F9B" w:rsidRPr="00312F9B" w:rsidRDefault="00312F9B" w:rsidP="00312F9B">
      <w:pPr>
        <w:rPr>
          <w:rFonts w:ascii="Comic Sans MS" w:hAnsi="Comic Sans MS"/>
          <w:sz w:val="32"/>
          <w:szCs w:val="32"/>
        </w:rPr>
      </w:pPr>
    </w:p>
    <w:p w:rsidR="00312F9B" w:rsidRPr="00312F9B" w:rsidRDefault="00312F9B" w:rsidP="00312F9B">
      <w:pPr>
        <w:rPr>
          <w:rFonts w:ascii="Comic Sans MS" w:hAnsi="Comic Sans MS"/>
          <w:sz w:val="32"/>
          <w:szCs w:val="32"/>
        </w:rPr>
      </w:pPr>
    </w:p>
    <w:p w:rsidR="00824164" w:rsidRDefault="00824164" w:rsidP="00312F9B">
      <w:pPr>
        <w:tabs>
          <w:tab w:val="left" w:pos="1590"/>
        </w:tabs>
        <w:rPr>
          <w:rFonts w:ascii="Comic Sans MS" w:hAnsi="Comic Sans MS"/>
          <w:sz w:val="32"/>
          <w:szCs w:val="32"/>
        </w:rPr>
      </w:pPr>
    </w:p>
    <w:p w:rsidR="00057D5C" w:rsidRDefault="00312F9B" w:rsidP="00312F9B">
      <w:pPr>
        <w:tabs>
          <w:tab w:val="left" w:pos="15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24"/>
          <w:szCs w:val="24"/>
        </w:rPr>
        <w:t>Vítězná dýn</w:t>
      </w:r>
      <w:r w:rsidR="004E31D1">
        <w:rPr>
          <w:rFonts w:ascii="Comic Sans MS" w:hAnsi="Comic Sans MS"/>
          <w:sz w:val="24"/>
          <w:szCs w:val="24"/>
        </w:rPr>
        <w:t>ě v kategorii vyřezávaných dýní</w:t>
      </w:r>
      <w:r w:rsidR="00824164">
        <w:rPr>
          <w:rFonts w:ascii="Comic Sans MS" w:hAnsi="Comic Sans MS"/>
          <w:sz w:val="24"/>
          <w:szCs w:val="24"/>
        </w:rPr>
        <w:t>-</w:t>
      </w:r>
      <w:r>
        <w:rPr>
          <w:rFonts w:ascii="Comic Sans MS" w:hAnsi="Comic Sans MS"/>
          <w:sz w:val="24"/>
          <w:szCs w:val="24"/>
        </w:rPr>
        <w:t xml:space="preserve"> Elišky Dvořákové ze IV.A</w:t>
      </w:r>
    </w:p>
    <w:p w:rsidR="00312F9B" w:rsidRDefault="00312F9B" w:rsidP="00312F9B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:rsidR="00312F9B" w:rsidRPr="00312F9B" w:rsidRDefault="00312F9B" w:rsidP="00312F9B">
      <w:pPr>
        <w:tabs>
          <w:tab w:val="left" w:pos="15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Zpracovala: Dana Pilná</w:t>
      </w:r>
    </w:p>
    <w:sectPr w:rsidR="00312F9B" w:rsidRPr="00312F9B" w:rsidSect="00824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D5C"/>
    <w:rsid w:val="00057D5C"/>
    <w:rsid w:val="002C469D"/>
    <w:rsid w:val="00312F9B"/>
    <w:rsid w:val="004E31D1"/>
    <w:rsid w:val="00824164"/>
    <w:rsid w:val="00C6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9D02E1C2</Template>
  <TotalTime>59</TotalTime>
  <Pages>2</Pages>
  <Words>262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Pilná</dc:creator>
  <cp:lastModifiedBy>Dana Pilná</cp:lastModifiedBy>
  <cp:revision>3</cp:revision>
  <dcterms:created xsi:type="dcterms:W3CDTF">2015-11-12T08:08:00Z</dcterms:created>
  <dcterms:modified xsi:type="dcterms:W3CDTF">2015-12-09T06:35:00Z</dcterms:modified>
</cp:coreProperties>
</file>