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A99" w:rsidRDefault="00137B01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7C5A600" wp14:editId="047E39E7">
            <wp:simplePos x="0" y="0"/>
            <wp:positionH relativeFrom="column">
              <wp:posOffset>2576830</wp:posOffset>
            </wp:positionH>
            <wp:positionV relativeFrom="paragraph">
              <wp:posOffset>109855</wp:posOffset>
            </wp:positionV>
            <wp:extent cx="891540" cy="904875"/>
            <wp:effectExtent l="0" t="0" r="3810" b="9525"/>
            <wp:wrapNone/>
            <wp:docPr id="9" name="obrázek 3" descr="http://img.bhs4.com/b7/b/b7b76402439268b532e3429b3f1d1db0b28651d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bhs4.com/b7/b/b7b76402439268b532e3429b3f1d1db0b28651d5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32500" r="32500" b="32334"/>
                    <a:stretch/>
                  </pic:blipFill>
                  <pic:spPr bwMode="auto">
                    <a:xfrm>
                      <a:off x="0" y="0"/>
                      <a:ext cx="8915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FD54A" wp14:editId="5C766713">
                <wp:simplePos x="0" y="0"/>
                <wp:positionH relativeFrom="column">
                  <wp:posOffset>-775970</wp:posOffset>
                </wp:positionH>
                <wp:positionV relativeFrom="paragraph">
                  <wp:posOffset>-737870</wp:posOffset>
                </wp:positionV>
                <wp:extent cx="4429125" cy="952500"/>
                <wp:effectExtent l="19050" t="19050" r="28575" b="1905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137B01" w:rsidRDefault="008339EC">
                            <w:pPr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</w:rPr>
                            </w:pPr>
                            <w:r w:rsidRPr="00137B01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</w:rPr>
                              <w:t xml:space="preserve">NORIMBERK </w:t>
                            </w:r>
                            <w:r w:rsidRPr="00137B01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                       </w:t>
                            </w:r>
                          </w:p>
                          <w:p w:rsidR="008339EC" w:rsidRPr="00137B01" w:rsidRDefault="008339EC">
                            <w:pP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1.1pt;margin-top:-58.1pt;width:348.7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" fillcolor="white [3212]" strokecolor="#d8d8d8 [2732]" strokeweight="2.25pt">
                <v:textbox>
                  <w:txbxContent>
                    <w:p w:rsidR="008339EC" w:rsidRPr="00137B01" w:rsidRDefault="008339EC">
                      <w:pPr>
                        <w:rPr>
                          <w:rFonts w:ascii="Arial Black" w:hAnsi="Arial Black"/>
                          <w:b/>
                          <w:sz w:val="96"/>
                          <w:szCs w:val="96"/>
                        </w:rPr>
                      </w:pPr>
                      <w:r w:rsidRPr="00137B01">
                        <w:rPr>
                          <w:rFonts w:ascii="Arial Black" w:hAnsi="Arial Black"/>
                          <w:b/>
                          <w:sz w:val="96"/>
                          <w:szCs w:val="96"/>
                        </w:rPr>
                        <w:t xml:space="preserve">NORIMBERK </w:t>
                      </w:r>
                      <w:r w:rsidRPr="00137B01">
                        <w:rPr>
                          <w:rFonts w:ascii="Arial Black" w:hAnsi="Arial Black"/>
                          <w:b/>
                          <w:sz w:val="96"/>
                          <w:szCs w:val="96"/>
                        </w:rPr>
                        <w:br/>
                        <w:t xml:space="preserve">                           </w:t>
                      </w:r>
                    </w:p>
                    <w:p w:rsidR="008339EC" w:rsidRPr="00137B01" w:rsidRDefault="008339EC">
                      <w:pP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167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55D3305" wp14:editId="237B2EF8">
            <wp:simplePos x="0" y="0"/>
            <wp:positionH relativeFrom="column">
              <wp:posOffset>-499745</wp:posOffset>
            </wp:positionH>
            <wp:positionV relativeFrom="paragraph">
              <wp:posOffset>-661670</wp:posOffset>
            </wp:positionV>
            <wp:extent cx="6905625" cy="3781425"/>
            <wp:effectExtent l="0" t="0" r="9525" b="9525"/>
            <wp:wrapNone/>
            <wp:docPr id="3" name="obrázek 3" descr="http://bilder.augsburger-allgemeine.de/img/incoming/crop15019666/7007211723-ctopTeaser/Logo-Leg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lder.augsburger-allgemeine.de/img/incoming/crop15019666/7007211723-ctopTeaser/Logo-Legol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99" w:rsidRPr="00200A99" w:rsidRDefault="00200A99" w:rsidP="00200A99"/>
    <w:p w:rsidR="00200A99" w:rsidRPr="00200A99" w:rsidRDefault="00200A99" w:rsidP="00200A99"/>
    <w:p w:rsidR="00200A99" w:rsidRPr="00200A99" w:rsidRDefault="00200A99" w:rsidP="00200A99"/>
    <w:p w:rsidR="00200A99" w:rsidRPr="00200A99" w:rsidRDefault="00200A99" w:rsidP="00200A99"/>
    <w:p w:rsidR="00200A99" w:rsidRPr="00200A99" w:rsidRDefault="00200A99" w:rsidP="00200A99"/>
    <w:p w:rsidR="00200A99" w:rsidRPr="00200A99" w:rsidRDefault="00200A99" w:rsidP="00200A99"/>
    <w:p w:rsidR="00200A99" w:rsidRPr="00200A99" w:rsidRDefault="00200A99" w:rsidP="00200A99"/>
    <w:p w:rsidR="00200A99" w:rsidRPr="00200A99" w:rsidRDefault="00137B01" w:rsidP="00200A99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D7B6A22" wp14:editId="02A396BD">
            <wp:simplePos x="0" y="0"/>
            <wp:positionH relativeFrom="column">
              <wp:posOffset>-414020</wp:posOffset>
            </wp:positionH>
            <wp:positionV relativeFrom="paragraph">
              <wp:posOffset>201295</wp:posOffset>
            </wp:positionV>
            <wp:extent cx="1428750" cy="657225"/>
            <wp:effectExtent l="38100" t="38100" r="38100" b="47625"/>
            <wp:wrapNone/>
            <wp:docPr id="10" name="obrázek 5" descr="http://www.slevove-kupony.cz/images/loga/logo-ciao-cestovni-kancelar-s-r-o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levove-kupony.cz/images/loga/logo-ciao-cestovni-kancelar-s-r-o-b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b="24666"/>
                    <a:stretch/>
                  </pic:blipFill>
                  <pic:spPr bwMode="auto">
                    <a:xfrm>
                      <a:off x="0" y="0"/>
                      <a:ext cx="1428750" cy="65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25BE9E6" wp14:editId="1B28D248">
            <wp:simplePos x="0" y="0"/>
            <wp:positionH relativeFrom="column">
              <wp:posOffset>5453380</wp:posOffset>
            </wp:positionH>
            <wp:positionV relativeFrom="paragraph">
              <wp:posOffset>201295</wp:posOffset>
            </wp:positionV>
            <wp:extent cx="829612" cy="657225"/>
            <wp:effectExtent l="38100" t="38100" r="46990" b="28575"/>
            <wp:wrapNone/>
            <wp:docPr id="7" name="Obrázek 7" descr="C:\Users\houzda\Pictures\logo průhled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zda\Pictures\logo průhledn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12" cy="65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7D0B4" wp14:editId="14AE4AE2">
                <wp:simplePos x="0" y="0"/>
                <wp:positionH relativeFrom="column">
                  <wp:posOffset>1081405</wp:posOffset>
                </wp:positionH>
                <wp:positionV relativeFrom="paragraph">
                  <wp:posOffset>201295</wp:posOffset>
                </wp:positionV>
                <wp:extent cx="4244340" cy="657225"/>
                <wp:effectExtent l="19050" t="19050" r="22860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505167" w:rsidRDefault="008339EC">
                            <w:pPr>
                              <w:rPr>
                                <w:rFonts w:ascii="Arial Black" w:hAnsi="Arial Black"/>
                                <w:b/>
                                <w:sz w:val="70"/>
                                <w:szCs w:val="70"/>
                              </w:rPr>
                            </w:pPr>
                            <w:r w:rsidRPr="00505167">
                              <w:rPr>
                                <w:rFonts w:ascii="Arial Black" w:hAnsi="Arial Black"/>
                                <w:b/>
                                <w:sz w:val="70"/>
                                <w:szCs w:val="70"/>
                              </w:rPr>
                              <w:t>11. – 12. 5.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5.15pt;margin-top:15.85pt;width:334.2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" fillcolor="white [3212]" strokecolor="#d8d8d8 [2732]" strokeweight="3pt">
                <v:textbox>
                  <w:txbxContent>
                    <w:p w:rsidR="008339EC" w:rsidRPr="00505167" w:rsidRDefault="008339EC">
                      <w:pPr>
                        <w:rPr>
                          <w:rFonts w:ascii="Arial Black" w:hAnsi="Arial Black"/>
                          <w:b/>
                          <w:sz w:val="70"/>
                          <w:szCs w:val="70"/>
                        </w:rPr>
                      </w:pPr>
                      <w:r w:rsidRPr="00505167">
                        <w:rPr>
                          <w:rFonts w:ascii="Arial Black" w:hAnsi="Arial Black"/>
                          <w:b/>
                          <w:sz w:val="70"/>
                          <w:szCs w:val="70"/>
                        </w:rPr>
                        <w:t>11. – 12. 5. 2015</w:t>
                      </w:r>
                    </w:p>
                  </w:txbxContent>
                </v:textbox>
              </v:shape>
            </w:pict>
          </mc:Fallback>
        </mc:AlternateContent>
      </w:r>
    </w:p>
    <w:p w:rsidR="00200A99" w:rsidRPr="00200A99" w:rsidRDefault="00200A99" w:rsidP="00200A99"/>
    <w:p w:rsidR="00200A99" w:rsidRDefault="00200A99" w:rsidP="00200A99"/>
    <w:p w:rsidR="005370DB" w:rsidRDefault="005370DB" w:rsidP="00200A99">
      <w:pPr>
        <w:jc w:val="both"/>
        <w:rPr>
          <w:rFonts w:ascii="Arial" w:hAnsi="Arial" w:cs="Arial"/>
          <w:sz w:val="32"/>
          <w:szCs w:val="32"/>
        </w:rPr>
      </w:pPr>
    </w:p>
    <w:p w:rsidR="00200A99" w:rsidRDefault="00200A99" w:rsidP="005370DB">
      <w:pPr>
        <w:spacing w:line="324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v letošním školním roce jsme uskutečnili zahraniční zájezd, který měl za cíl jako vždy poznání i zábavu.</w:t>
      </w:r>
    </w:p>
    <w:p w:rsidR="00200A99" w:rsidRDefault="00200A99" w:rsidP="005370DB">
      <w:pPr>
        <w:spacing w:line="324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Ten první cíl jsme si splnili v Norimberku. Navštívili jsme místní ZOO, kde jsme viděli mnoho zvířátek pro ZOO typických, ale i netypických, jako např. delfíni. Mezi největší zážitky patřilo krmení lachtanů a delfínů. Zvláště delfíni předvedli úžasnou show, na kterou se nezapomíná. </w:t>
      </w:r>
    </w:p>
    <w:p w:rsidR="00200A99" w:rsidRDefault="00200A99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Ze ZOO vedly naše kroky do norimberského centra. Přímo v norimberské radnici jsme navštívili podzemí, kde jsme získali informace o středověkém životě. </w:t>
      </w:r>
      <w:r w:rsidRPr="00200A99">
        <w:rPr>
          <w:rFonts w:ascii="Arial" w:hAnsi="Arial" w:cs="Arial"/>
          <w:bCs/>
          <w:sz w:val="32"/>
          <w:szCs w:val="32"/>
        </w:rPr>
        <w:t xml:space="preserve">Středověké tajemné sklepení  - mučírna, které bylo postaveno ve 14. </w:t>
      </w:r>
      <w:r>
        <w:rPr>
          <w:rFonts w:ascii="Arial" w:hAnsi="Arial" w:cs="Arial"/>
          <w:bCs/>
          <w:sz w:val="32"/>
          <w:szCs w:val="32"/>
        </w:rPr>
        <w:t>s</w:t>
      </w:r>
      <w:r w:rsidRPr="00200A99">
        <w:rPr>
          <w:rFonts w:ascii="Arial" w:hAnsi="Arial" w:cs="Arial"/>
          <w:bCs/>
          <w:sz w:val="32"/>
          <w:szCs w:val="32"/>
        </w:rPr>
        <w:t xml:space="preserve">toletí jako součást staré Norimberské radnice, </w:t>
      </w:r>
      <w:r>
        <w:rPr>
          <w:rFonts w:ascii="Arial" w:hAnsi="Arial" w:cs="Arial"/>
          <w:bCs/>
          <w:sz w:val="32"/>
          <w:szCs w:val="32"/>
        </w:rPr>
        <w:t xml:space="preserve">se </w:t>
      </w:r>
      <w:r w:rsidRPr="00200A99">
        <w:rPr>
          <w:rFonts w:ascii="Arial" w:hAnsi="Arial" w:cs="Arial"/>
          <w:bCs/>
          <w:sz w:val="32"/>
          <w:szCs w:val="32"/>
        </w:rPr>
        <w:t>využívalo k zadržování a mučení vězňů, čekajících na soud</w:t>
      </w:r>
      <w:r>
        <w:rPr>
          <w:rFonts w:ascii="Arial" w:hAnsi="Arial" w:cs="Arial"/>
          <w:bCs/>
          <w:sz w:val="32"/>
          <w:szCs w:val="32"/>
        </w:rPr>
        <w:t>. Prošli jsme</w:t>
      </w:r>
      <w:r w:rsidRPr="00200A99">
        <w:rPr>
          <w:rFonts w:ascii="Arial" w:hAnsi="Arial" w:cs="Arial"/>
          <w:bCs/>
          <w:sz w:val="32"/>
          <w:szCs w:val="32"/>
        </w:rPr>
        <w:t xml:space="preserve"> si dvanáct zastavení </w:t>
      </w:r>
      <w:r w:rsidR="00D53D77">
        <w:rPr>
          <w:rFonts w:ascii="Arial" w:hAnsi="Arial" w:cs="Arial"/>
          <w:bCs/>
          <w:sz w:val="32"/>
          <w:szCs w:val="32"/>
        </w:rPr>
        <w:br/>
      </w:r>
      <w:r w:rsidRPr="00200A99">
        <w:rPr>
          <w:rFonts w:ascii="Arial" w:hAnsi="Arial" w:cs="Arial"/>
          <w:bCs/>
          <w:sz w:val="32"/>
          <w:szCs w:val="32"/>
        </w:rPr>
        <w:t xml:space="preserve">a mučírnu. Dodnes se zachovalo veškeré vybavení téměř beze </w:t>
      </w:r>
      <w:r w:rsidRPr="00200A99">
        <w:rPr>
          <w:rFonts w:ascii="Arial" w:hAnsi="Arial" w:cs="Arial"/>
          <w:bCs/>
          <w:sz w:val="32"/>
          <w:szCs w:val="32"/>
        </w:rPr>
        <w:lastRenderedPageBreak/>
        <w:t>změny.</w:t>
      </w:r>
      <w:r w:rsidR="00D53D77">
        <w:rPr>
          <w:rFonts w:ascii="Arial" w:hAnsi="Arial" w:cs="Arial"/>
          <w:bCs/>
          <w:sz w:val="32"/>
          <w:szCs w:val="32"/>
        </w:rPr>
        <w:t xml:space="preserve"> Po mučírně následovaly veselejší chvilky, protože na každém výletě nesmí chybět rozchod. A tak si každý užil dle libosti – někdo zmrzlinku, někdo </w:t>
      </w:r>
      <w:proofErr w:type="spellStart"/>
      <w:r w:rsidR="00D53D77">
        <w:rPr>
          <w:rFonts w:ascii="Arial" w:hAnsi="Arial" w:cs="Arial"/>
          <w:bCs/>
          <w:sz w:val="32"/>
          <w:szCs w:val="32"/>
        </w:rPr>
        <w:t>Mc</w:t>
      </w:r>
      <w:proofErr w:type="spellEnd"/>
      <w:r w:rsidR="00D53D77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="00D53D77">
        <w:rPr>
          <w:rFonts w:ascii="Arial" w:hAnsi="Arial" w:cs="Arial"/>
          <w:bCs/>
          <w:sz w:val="32"/>
          <w:szCs w:val="32"/>
        </w:rPr>
        <w:t>Donalďs</w:t>
      </w:r>
      <w:proofErr w:type="spellEnd"/>
      <w:r w:rsidR="00D53D77">
        <w:rPr>
          <w:rFonts w:ascii="Arial" w:hAnsi="Arial" w:cs="Arial"/>
          <w:bCs/>
          <w:sz w:val="32"/>
          <w:szCs w:val="32"/>
        </w:rPr>
        <w:t xml:space="preserve">, někdo okukoval obchůdky s oblečením a botičkami a někdo jen tak prostě „nasával“ atmosféru norimberského života. Kolem 16. hodiny už nás čekal odjezd směrem na </w:t>
      </w:r>
      <w:proofErr w:type="spellStart"/>
      <w:r w:rsidR="00D53D77">
        <w:rPr>
          <w:rFonts w:ascii="Arial" w:hAnsi="Arial" w:cs="Arial"/>
          <w:bCs/>
          <w:sz w:val="32"/>
          <w:szCs w:val="32"/>
        </w:rPr>
        <w:t>Agsburg</w:t>
      </w:r>
      <w:proofErr w:type="spellEnd"/>
      <w:r w:rsidR="00D53D77">
        <w:rPr>
          <w:rFonts w:ascii="Arial" w:hAnsi="Arial" w:cs="Arial"/>
          <w:bCs/>
          <w:sz w:val="32"/>
          <w:szCs w:val="32"/>
        </w:rPr>
        <w:t xml:space="preserve">, kde jsme měli </w:t>
      </w:r>
      <w:proofErr w:type="spellStart"/>
      <w:r w:rsidR="00D53D77">
        <w:rPr>
          <w:rFonts w:ascii="Arial" w:hAnsi="Arial" w:cs="Arial"/>
          <w:bCs/>
          <w:sz w:val="32"/>
          <w:szCs w:val="32"/>
        </w:rPr>
        <w:t>zajištné</w:t>
      </w:r>
      <w:proofErr w:type="spellEnd"/>
      <w:r w:rsidR="00D53D77">
        <w:rPr>
          <w:rFonts w:ascii="Arial" w:hAnsi="Arial" w:cs="Arial"/>
          <w:bCs/>
          <w:sz w:val="32"/>
          <w:szCs w:val="32"/>
        </w:rPr>
        <w:t xml:space="preserve"> ubytování.</w:t>
      </w:r>
    </w:p>
    <w:p w:rsidR="00D53D77" w:rsidRDefault="00D53D77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V Augsburgu nás mimo jiné čekala také večeře a pak už hurá </w:t>
      </w:r>
      <w:r w:rsidR="00851CF8">
        <w:rPr>
          <w:rFonts w:ascii="Arial" w:hAnsi="Arial" w:cs="Arial"/>
          <w:bCs/>
          <w:sz w:val="32"/>
          <w:szCs w:val="32"/>
        </w:rPr>
        <w:t>do postele – další den nás přece</w:t>
      </w:r>
      <w:r>
        <w:rPr>
          <w:rFonts w:ascii="Arial" w:hAnsi="Arial" w:cs="Arial"/>
          <w:bCs/>
          <w:sz w:val="32"/>
          <w:szCs w:val="32"/>
        </w:rPr>
        <w:t xml:space="preserve"> čeká </w:t>
      </w:r>
      <w:proofErr w:type="spellStart"/>
      <w:r>
        <w:rPr>
          <w:rFonts w:ascii="Arial" w:hAnsi="Arial" w:cs="Arial"/>
          <w:bCs/>
          <w:sz w:val="32"/>
          <w:szCs w:val="32"/>
        </w:rPr>
        <w:t>Legoland</w:t>
      </w:r>
      <w:proofErr w:type="spellEnd"/>
      <w:r>
        <w:rPr>
          <w:rFonts w:ascii="Arial" w:hAnsi="Arial" w:cs="Arial"/>
          <w:bCs/>
          <w:sz w:val="32"/>
          <w:szCs w:val="32"/>
        </w:rPr>
        <w:t>!!</w:t>
      </w:r>
    </w:p>
    <w:p w:rsidR="00D53D77" w:rsidRDefault="00D53D77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Do úterního rána nás probudilo zářící sluníčko a to znamenalo, že den bude krásný. A to jsme si přesně přáli. Dojeli jsme asi 60 km do </w:t>
      </w:r>
      <w:proofErr w:type="spellStart"/>
      <w:r>
        <w:rPr>
          <w:rFonts w:ascii="Arial" w:hAnsi="Arial" w:cs="Arial"/>
          <w:bCs/>
          <w:sz w:val="32"/>
          <w:szCs w:val="32"/>
        </w:rPr>
        <w:t>Günzburgu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, kde se areál </w:t>
      </w:r>
      <w:proofErr w:type="spellStart"/>
      <w:r>
        <w:rPr>
          <w:rFonts w:ascii="Arial" w:hAnsi="Arial" w:cs="Arial"/>
          <w:bCs/>
          <w:sz w:val="32"/>
          <w:szCs w:val="32"/>
        </w:rPr>
        <w:t>Legolandu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nachází. A od 10,00 do 18, 00 hod. byl náš!!! Užili jsme si plno atrakcí, viděli jsme zmenšeninu továrny –</w:t>
      </w:r>
      <w:r w:rsidR="005370DB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="005370DB">
        <w:rPr>
          <w:rFonts w:ascii="Arial" w:hAnsi="Arial" w:cs="Arial"/>
          <w:bCs/>
          <w:sz w:val="32"/>
          <w:szCs w:val="32"/>
        </w:rPr>
        <w:t>ponali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jsme tedy, jak se Lego vyrábí (mimochodem ročně až neuvěřitelných 15 000 000 000 kostiček…). Mohli jsme také obdivovat </w:t>
      </w:r>
      <w:proofErr w:type="spellStart"/>
      <w:r>
        <w:rPr>
          <w:rFonts w:ascii="Arial" w:hAnsi="Arial" w:cs="Arial"/>
          <w:bCs/>
          <w:sz w:val="32"/>
          <w:szCs w:val="32"/>
        </w:rPr>
        <w:t>Miniland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– zmenšeninu známých německých či světových staveb – to vše vyrobeno z Lega, prostě jak se říká, člověk nevěděl co dřív a kam dřív</w:t>
      </w:r>
      <w:proofErr w:type="gramStart"/>
      <w:r>
        <w:rPr>
          <w:rFonts w:ascii="Arial" w:hAnsi="Arial" w:cs="Arial"/>
          <w:bCs/>
          <w:sz w:val="32"/>
          <w:szCs w:val="32"/>
        </w:rPr>
        <w:t>…..</w:t>
      </w:r>
      <w:proofErr w:type="gramEnd"/>
    </w:p>
    <w:p w:rsidR="00D53D77" w:rsidRDefault="00D53D77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Věřím, že si všichni našli to</w:t>
      </w:r>
      <w:r w:rsidR="005370DB">
        <w:rPr>
          <w:rFonts w:ascii="Arial" w:hAnsi="Arial" w:cs="Arial"/>
          <w:bCs/>
          <w:sz w:val="32"/>
          <w:szCs w:val="32"/>
        </w:rPr>
        <w:t>,</w:t>
      </w:r>
      <w:r>
        <w:rPr>
          <w:rFonts w:ascii="Arial" w:hAnsi="Arial" w:cs="Arial"/>
          <w:bCs/>
          <w:sz w:val="32"/>
          <w:szCs w:val="32"/>
        </w:rPr>
        <w:t xml:space="preserve"> co je bavilo, že si užili krásné dva dny, že jsme se dozvěděli i něco nového a zajímavého a že prostřednictvím svých fotografií budeme všichni rádi vzpomínat. </w:t>
      </w:r>
    </w:p>
    <w:p w:rsidR="00D53D77" w:rsidRDefault="00D53D77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Děkuji všem zúčastněným za to, že přispěli k hladkému </w:t>
      </w:r>
      <w:r>
        <w:rPr>
          <w:rFonts w:ascii="Arial" w:hAnsi="Arial" w:cs="Arial"/>
          <w:bCs/>
          <w:sz w:val="32"/>
          <w:szCs w:val="32"/>
        </w:rPr>
        <w:br/>
        <w:t>a klidnému průběhu celé akce a CK Ciao za krásné zážitky.</w:t>
      </w:r>
    </w:p>
    <w:p w:rsidR="00D53D77" w:rsidRPr="00200A99" w:rsidRDefault="00D53D77" w:rsidP="005370DB">
      <w:pPr>
        <w:pStyle w:val="Normlnweb"/>
        <w:spacing w:line="324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  <w:t>Dana Houzarová</w:t>
      </w:r>
    </w:p>
    <w:p w:rsidR="00200A99" w:rsidRPr="00200A99" w:rsidRDefault="00200A99" w:rsidP="005370DB">
      <w:pPr>
        <w:spacing w:line="324" w:lineRule="auto"/>
        <w:jc w:val="both"/>
        <w:rPr>
          <w:rFonts w:ascii="Arial" w:hAnsi="Arial" w:cs="Arial"/>
          <w:sz w:val="32"/>
          <w:szCs w:val="32"/>
        </w:rPr>
      </w:pPr>
    </w:p>
    <w:p w:rsidR="004C789C" w:rsidRDefault="004C789C" w:rsidP="00200A99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5CACFC78" wp14:editId="735E72E3">
            <wp:simplePos x="0" y="0"/>
            <wp:positionH relativeFrom="column">
              <wp:posOffset>1776730</wp:posOffset>
            </wp:positionH>
            <wp:positionV relativeFrom="paragraph">
              <wp:posOffset>2632710</wp:posOffset>
            </wp:positionV>
            <wp:extent cx="4562475" cy="3038475"/>
            <wp:effectExtent l="0" t="0" r="9525" b="9525"/>
            <wp:wrapNone/>
            <wp:docPr id="17" name="Obrázek 17" descr="K:\2014_15\foto 2014-15\Legoland\Top 40\SDC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4_15\foto 2014-15\Legoland\Top 40\SDC1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77F460C" wp14:editId="28AF0058">
            <wp:simplePos x="0" y="0"/>
            <wp:positionH relativeFrom="column">
              <wp:posOffset>-509270</wp:posOffset>
            </wp:positionH>
            <wp:positionV relativeFrom="paragraph">
              <wp:posOffset>5906135</wp:posOffset>
            </wp:positionV>
            <wp:extent cx="4695825" cy="3127336"/>
            <wp:effectExtent l="0" t="0" r="0" b="0"/>
            <wp:wrapNone/>
            <wp:docPr id="18" name="Obrázek 18" descr="K:\2014_15\foto 2014-15\Legoland\Top 40\SDC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4_15\foto 2014-15\Legoland\Top 40\SDC10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-490220</wp:posOffset>
            </wp:positionV>
            <wp:extent cx="4400550" cy="2930688"/>
            <wp:effectExtent l="0" t="0" r="0" b="3175"/>
            <wp:wrapNone/>
            <wp:docPr id="16" name="Obrázek 16" descr="K:\2014_15\foto 2014-15\Legoland\Top 40\SDC1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4_15\foto 2014-15\Legoland\Top 40\SDC1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89C" w:rsidRPr="004C789C" w:rsidRDefault="004C789C" w:rsidP="004C789C"/>
    <w:p w:rsidR="004C789C" w:rsidRPr="004C789C" w:rsidRDefault="004C789C" w:rsidP="004C789C"/>
    <w:p w:rsidR="004C789C" w:rsidRPr="004C789C" w:rsidRDefault="00EB7AFC" w:rsidP="004C789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241D9" wp14:editId="5804F4DA">
                <wp:simplePos x="0" y="0"/>
                <wp:positionH relativeFrom="column">
                  <wp:posOffset>2357755</wp:posOffset>
                </wp:positionH>
                <wp:positionV relativeFrom="paragraph">
                  <wp:posOffset>121285</wp:posOffset>
                </wp:positionV>
                <wp:extent cx="3038475" cy="352425"/>
                <wp:effectExtent l="0" t="0" r="28575" b="28575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276D4F" w:rsidRDefault="008339EC" w:rsidP="00EB7AF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DELFINÁRIUM V NORIMBERKU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5.65pt;margin-top:9.55pt;width:239.2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">
                <v:textbox>
                  <w:txbxContent>
                    <w:p w:rsidR="008339EC" w:rsidRPr="00276D4F" w:rsidRDefault="008339EC" w:rsidP="00EB7AF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DELFINÁRIUM V NORIMBERKU</w:t>
                      </w:r>
                    </w:p>
                  </w:txbxContent>
                </v:textbox>
              </v:shape>
            </w:pict>
          </mc:Fallback>
        </mc:AlternateContent>
      </w:r>
    </w:p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8339EC" w:rsidP="004C789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E2FCE3" wp14:editId="190C563A">
                <wp:simplePos x="0" y="0"/>
                <wp:positionH relativeFrom="column">
                  <wp:posOffset>-166370</wp:posOffset>
                </wp:positionH>
                <wp:positionV relativeFrom="paragraph">
                  <wp:posOffset>274320</wp:posOffset>
                </wp:positionV>
                <wp:extent cx="3714750" cy="600075"/>
                <wp:effectExtent l="0" t="0" r="19050" b="28575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276D4F" w:rsidRDefault="008339EC" w:rsidP="008339E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HISTORICKÉ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CENTRUM  NORIMBERKU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3.1pt;margin-top:21.6pt;width:292.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">
                <v:textbox>
                  <w:txbxContent>
                    <w:p w:rsidR="008339EC" w:rsidRPr="00276D4F" w:rsidRDefault="008339EC" w:rsidP="008339E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HISTORICKÉ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CENTRUM  NORIMBERKU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>
      <w:bookmarkStart w:id="0" w:name="_GoBack"/>
      <w:bookmarkEnd w:id="0"/>
    </w:p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Pr="004C789C" w:rsidRDefault="004C789C" w:rsidP="004C789C"/>
    <w:p w:rsidR="004C789C" w:rsidRDefault="004C789C" w:rsidP="004C789C"/>
    <w:p w:rsidR="00DE75DF" w:rsidRDefault="004C789C" w:rsidP="004C789C">
      <w:pPr>
        <w:tabs>
          <w:tab w:val="left" w:pos="6900"/>
        </w:tabs>
      </w:pPr>
      <w:r>
        <w:tab/>
      </w:r>
    </w:p>
    <w:p w:rsidR="00276D4F" w:rsidRDefault="00276D4F" w:rsidP="004C789C">
      <w:pPr>
        <w:tabs>
          <w:tab w:val="left" w:pos="69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19FCE" wp14:editId="6CBC99A5">
                <wp:simplePos x="0" y="0"/>
                <wp:positionH relativeFrom="column">
                  <wp:posOffset>-42544</wp:posOffset>
                </wp:positionH>
                <wp:positionV relativeFrom="paragraph">
                  <wp:posOffset>6186805</wp:posOffset>
                </wp:positionV>
                <wp:extent cx="4000500" cy="352425"/>
                <wp:effectExtent l="0" t="0" r="19050" b="2857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276D4F" w:rsidRDefault="008339EC" w:rsidP="00276D4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MINILAND – SVĚTOVÉ STAVBY Z LEGA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.35pt;margin-top:487.15pt;width:31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">
                <v:textbox>
                  <w:txbxContent>
                    <w:p w:rsidR="008339EC" w:rsidRPr="00276D4F" w:rsidRDefault="008339EC" w:rsidP="00276D4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MINILAND – SVĚTOVÉ STAVBY Z LEGA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AC797" wp14:editId="3F07DE1F">
                <wp:simplePos x="0" y="0"/>
                <wp:positionH relativeFrom="column">
                  <wp:posOffset>2766060</wp:posOffset>
                </wp:positionH>
                <wp:positionV relativeFrom="paragraph">
                  <wp:posOffset>466725</wp:posOffset>
                </wp:positionV>
                <wp:extent cx="3562350" cy="352425"/>
                <wp:effectExtent l="0" t="0" r="19050" b="28575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276D4F" w:rsidRDefault="008339E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276D4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NAŠE SKUPINA PŘED LEGOLANDEM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8pt;margin-top:36.75pt;width:280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">
                <v:textbox>
                  <w:txbxContent>
                    <w:p w:rsidR="008339EC" w:rsidRPr="00276D4F" w:rsidRDefault="008339E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276D4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NAŠE SKUPINA PŘED LEGOLANDEM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BE1252D" wp14:editId="775C07FC">
            <wp:simplePos x="0" y="0"/>
            <wp:positionH relativeFrom="column">
              <wp:posOffset>-394969</wp:posOffset>
            </wp:positionH>
            <wp:positionV relativeFrom="paragraph">
              <wp:posOffset>6091554</wp:posOffset>
            </wp:positionV>
            <wp:extent cx="5176236" cy="3447281"/>
            <wp:effectExtent l="0" t="0" r="5715" b="1270"/>
            <wp:wrapNone/>
            <wp:docPr id="21" name="Obrázek 21" descr="K:\2014_15\foto 2014-15\Legoland\Top 40\SDC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14_15\foto 2014-15\Legoland\Top 40\SDC1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25" cy="34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9C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-507365</wp:posOffset>
            </wp:positionV>
            <wp:extent cx="4800600" cy="3197114"/>
            <wp:effectExtent l="0" t="0" r="0" b="3810"/>
            <wp:wrapNone/>
            <wp:docPr id="19" name="Obrázek 19" descr="K:\2014_15\foto 2014-15\Legoland\Top 40\SDC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4_15\foto 2014-15\Legoland\Top 40\SDC1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D4F" w:rsidRPr="00276D4F" w:rsidRDefault="00276D4F" w:rsidP="00276D4F"/>
    <w:p w:rsidR="00276D4F" w:rsidRPr="00276D4F" w:rsidRDefault="00276D4F" w:rsidP="00276D4F"/>
    <w:p w:rsidR="00276D4F" w:rsidRPr="00276D4F" w:rsidRDefault="00276D4F" w:rsidP="00276D4F"/>
    <w:p w:rsidR="00276D4F" w:rsidRPr="00276D4F" w:rsidRDefault="00276D4F" w:rsidP="00276D4F"/>
    <w:p w:rsidR="00276D4F" w:rsidRPr="00276D4F" w:rsidRDefault="00276D4F" w:rsidP="00276D4F"/>
    <w:p w:rsidR="00276D4F" w:rsidRPr="00276D4F" w:rsidRDefault="00276D4F" w:rsidP="00276D4F"/>
    <w:p w:rsidR="00276D4F" w:rsidRPr="00276D4F" w:rsidRDefault="00EB7AFC" w:rsidP="00276D4F"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3CAEE9A3" wp14:editId="1D45DF78">
            <wp:simplePos x="0" y="0"/>
            <wp:positionH relativeFrom="column">
              <wp:posOffset>4148455</wp:posOffset>
            </wp:positionH>
            <wp:positionV relativeFrom="paragraph">
              <wp:posOffset>133985</wp:posOffset>
            </wp:positionV>
            <wp:extent cx="2253615" cy="3288030"/>
            <wp:effectExtent l="0" t="0" r="0" b="7620"/>
            <wp:wrapNone/>
            <wp:docPr id="26" name="Obrázek 26" descr="K:\2014_15\foto 2014-15\Legoland\Top 40\SDC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2014_15\foto 2014-15\Legoland\Top 40\SDC1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3436" r="6239" b="4625"/>
                    <a:stretch/>
                  </pic:blipFill>
                  <pic:spPr bwMode="auto">
                    <a:xfrm>
                      <a:off x="0" y="0"/>
                      <a:ext cx="225361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D4F" w:rsidRPr="00276D4F" w:rsidRDefault="00EB7AFC" w:rsidP="00276D4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DDD8E" wp14:editId="5CB947CF">
                <wp:simplePos x="0" y="0"/>
                <wp:positionH relativeFrom="column">
                  <wp:posOffset>1891030</wp:posOffset>
                </wp:positionH>
                <wp:positionV relativeFrom="paragraph">
                  <wp:posOffset>315595</wp:posOffset>
                </wp:positionV>
                <wp:extent cx="2667000" cy="352425"/>
                <wp:effectExtent l="0" t="0" r="19050" b="2857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9EC" w:rsidRPr="00276D4F" w:rsidRDefault="008339EC" w:rsidP="00EB7AF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ATRAKCE  V  LEGOLANDU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8.9pt;margin-top:24.85pt;width:210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">
                <v:textbox>
                  <w:txbxContent>
                    <w:p w:rsidR="008339EC" w:rsidRPr="00276D4F" w:rsidRDefault="008339EC" w:rsidP="00EB7AF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ATRAKCE  V  LEGOLANDU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15FC577F" wp14:editId="0CB54E13">
            <wp:simplePos x="0" y="0"/>
            <wp:positionH relativeFrom="column">
              <wp:posOffset>-680720</wp:posOffset>
            </wp:positionH>
            <wp:positionV relativeFrom="paragraph">
              <wp:posOffset>240665</wp:posOffset>
            </wp:positionV>
            <wp:extent cx="2952750" cy="1965960"/>
            <wp:effectExtent l="0" t="0" r="0" b="0"/>
            <wp:wrapNone/>
            <wp:docPr id="24" name="Obrázek 24" descr="K:\2014_15\foto 2014-15\Legoland\Top 40\SDC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14_15\foto 2014-15\Legoland\Top 40\SDC1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D4F" w:rsidRDefault="00276D4F" w:rsidP="00276D4F"/>
    <w:p w:rsidR="00EB7AFC" w:rsidRDefault="00276D4F" w:rsidP="00276D4F">
      <w:pPr>
        <w:tabs>
          <w:tab w:val="left" w:pos="2865"/>
        </w:tabs>
      </w:pPr>
      <w:r>
        <w:tab/>
      </w:r>
    </w:p>
    <w:p w:rsidR="00EB7AFC" w:rsidRPr="00EB7AFC" w:rsidRDefault="00EB7AFC" w:rsidP="00EB7AFC"/>
    <w:p w:rsidR="00EB7AFC" w:rsidRPr="00EB7AFC" w:rsidRDefault="00EB7AFC" w:rsidP="00EB7AFC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2280E574" wp14:editId="45EF4F9C">
            <wp:simplePos x="0" y="0"/>
            <wp:positionH relativeFrom="column">
              <wp:posOffset>1814830</wp:posOffset>
            </wp:positionH>
            <wp:positionV relativeFrom="paragraph">
              <wp:posOffset>263525</wp:posOffset>
            </wp:positionV>
            <wp:extent cx="2744470" cy="1826895"/>
            <wp:effectExtent l="0" t="0" r="0" b="1905"/>
            <wp:wrapNone/>
            <wp:docPr id="25" name="Obrázek 25" descr="K:\2014_15\foto 2014-15\Legoland\Top 40\SDC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4_15\foto 2014-15\Legoland\Top 40\SDC11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AFC" w:rsidRPr="00EB7AFC" w:rsidRDefault="00EB7AFC" w:rsidP="00EB7AFC"/>
    <w:p w:rsidR="00EB7AFC" w:rsidRDefault="00EB7AFC" w:rsidP="00EB7AFC"/>
    <w:p w:rsidR="00EB7AFC" w:rsidRDefault="00EB7AFC" w:rsidP="00EB7AFC"/>
    <w:p w:rsidR="004C789C" w:rsidRPr="00EB7AFC" w:rsidRDefault="00EB7AFC" w:rsidP="00EB7AFC">
      <w:pPr>
        <w:tabs>
          <w:tab w:val="left" w:pos="5520"/>
        </w:tabs>
      </w:pPr>
      <w:r>
        <w:tab/>
      </w:r>
    </w:p>
    <w:sectPr w:rsidR="004C789C" w:rsidRPr="00EB7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67"/>
    <w:rsid w:val="00137B01"/>
    <w:rsid w:val="00200A99"/>
    <w:rsid w:val="00276D4F"/>
    <w:rsid w:val="004C789C"/>
    <w:rsid w:val="00505167"/>
    <w:rsid w:val="005370DB"/>
    <w:rsid w:val="008339EC"/>
    <w:rsid w:val="00851CF8"/>
    <w:rsid w:val="00D53D77"/>
    <w:rsid w:val="00DE75DF"/>
    <w:rsid w:val="00EB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16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20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16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20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537EC-6548-4421-B55F-9AC50D59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2D2628D4</Template>
  <TotalTime>158</TotalTime>
  <Pages>4</Pages>
  <Words>324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4</cp:revision>
  <cp:lastPrinted>2015-05-25T12:48:00Z</cp:lastPrinted>
  <dcterms:created xsi:type="dcterms:W3CDTF">2015-05-16T07:55:00Z</dcterms:created>
  <dcterms:modified xsi:type="dcterms:W3CDTF">2015-05-25T13:03:00Z</dcterms:modified>
</cp:coreProperties>
</file>