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2FD0" w:rsidRDefault="00971B61" w:rsidP="00117B55">
      <w:pPr>
        <w:jc w:val="center"/>
        <w:rPr>
          <w:rFonts w:ascii="Comic Sans MS" w:hAnsi="Comic Sans MS"/>
          <w:sz w:val="36"/>
          <w:szCs w:val="36"/>
        </w:rPr>
      </w:pPr>
      <w:r w:rsidRPr="00D87CA3">
        <w:rPr>
          <w:rFonts w:ascii="Comic Sans MS" w:hAnsi="Comic Sans MS"/>
          <w:sz w:val="36"/>
          <w:szCs w:val="36"/>
        </w:rPr>
        <w:t>TGM na hokejovém šampionátu</w:t>
      </w:r>
    </w:p>
    <w:p w:rsidR="00D87CA3" w:rsidRPr="00D87CA3" w:rsidRDefault="00D87CA3" w:rsidP="00117B55">
      <w:pPr>
        <w:jc w:val="center"/>
        <w:rPr>
          <w:rFonts w:ascii="Comic Sans MS" w:hAnsi="Comic Sans MS"/>
          <w:sz w:val="36"/>
          <w:szCs w:val="36"/>
        </w:rPr>
      </w:pPr>
    </w:p>
    <w:p w:rsidR="00971B61" w:rsidRPr="00D87CA3" w:rsidRDefault="00971B61" w:rsidP="00117B55">
      <w:pPr>
        <w:rPr>
          <w:rFonts w:ascii="Comic Sans MS" w:hAnsi="Comic Sans MS"/>
        </w:rPr>
      </w:pPr>
      <w:r w:rsidRPr="00D87CA3">
        <w:rPr>
          <w:rFonts w:ascii="Comic Sans MS" w:hAnsi="Comic Sans MS"/>
        </w:rPr>
        <w:t xml:space="preserve">V pondělí 11. 5. 2015 okusili žáci ZŠ TGM Blatná se žáky ZŠ Hvožďany na vlastní kůži atmosféru </w:t>
      </w:r>
      <w:r w:rsidR="00281892" w:rsidRPr="00D87CA3">
        <w:rPr>
          <w:rFonts w:ascii="Comic Sans MS" w:hAnsi="Comic Sans MS"/>
        </w:rPr>
        <w:t>hokejového utkání Německo – Rakousko na MS v ledním hokeji v Praze. Tato akce se uskutečnila v rámci projektu Českého svazu ledního hokeje – „ vstupe</w:t>
      </w:r>
      <w:r w:rsidR="00975BD2">
        <w:rPr>
          <w:rFonts w:ascii="Comic Sans MS" w:hAnsi="Comic Sans MS"/>
        </w:rPr>
        <w:t>nky do škol zdarma“. Návštěva O</w:t>
      </w:r>
      <w:r w:rsidR="00281892" w:rsidRPr="00D87CA3">
        <w:rPr>
          <w:rFonts w:ascii="Comic Sans MS" w:hAnsi="Comic Sans MS"/>
        </w:rPr>
        <w:t>2 arény byla pro většinu z nás premiéra. Navíc utkání hokejového šampionátu! Jako ochutnávku jsme před zápasem navštívili síň slávy ledního hokeje. Co bylo k vidění? Historie a současnost tohoto u nás atraktivního sportu, hokejová výstroj a všechny získané trofeje a ocenění. V několika odděleních si mohli</w:t>
      </w:r>
      <w:r w:rsidR="00E548A2" w:rsidRPr="00D87CA3">
        <w:rPr>
          <w:rFonts w:ascii="Comic Sans MS" w:hAnsi="Comic Sans MS"/>
        </w:rPr>
        <w:t xml:space="preserve"> lační zájemci vyzkoušet i různé hokejové dovednosti, například střelbu na figurínu brankáře v životní velikosti. Velmi zajímavá byla i ukázka, jak moderní technologie ovlivnila i vývoj výstroje. Dřevěné hokejky nahradil lehký a odolný kompozit, brusle si můžete nechat udělat </w:t>
      </w:r>
      <w:proofErr w:type="spellStart"/>
      <w:r w:rsidR="00E548A2" w:rsidRPr="00D87CA3">
        <w:rPr>
          <w:rFonts w:ascii="Comic Sans MS" w:hAnsi="Comic Sans MS"/>
        </w:rPr>
        <w:t>namíru</w:t>
      </w:r>
      <w:proofErr w:type="spellEnd"/>
      <w:r w:rsidR="00E548A2" w:rsidRPr="00D87CA3">
        <w:rPr>
          <w:rFonts w:ascii="Comic Sans MS" w:hAnsi="Comic Sans MS"/>
        </w:rPr>
        <w:t>, maska gólmana už není jen odlitek z laminátu, ale přilba dokonale chránící hlavu, navíc doladěná různými motivy a obrázky dle přání majitele. Určitě bychom zde strávili více času, ale utkání se nezadržitelně blížilo. Po vyzvednutí volných vstupenek</w:t>
      </w:r>
      <w:r w:rsidR="00493171" w:rsidRPr="00D87CA3">
        <w:rPr>
          <w:rFonts w:ascii="Comic Sans MS" w:hAnsi="Comic Sans MS"/>
        </w:rPr>
        <w:t xml:space="preserve"> na pokladně proběhla velice přísná kontrola na turniketu před vstupem do haly. Když sk</w:t>
      </w:r>
      <w:r w:rsidR="00975BD2">
        <w:rPr>
          <w:rFonts w:ascii="Comic Sans MS" w:hAnsi="Comic Sans MS"/>
        </w:rPr>
        <w:t>ončil úvodní ceremoniál, pustily</w:t>
      </w:r>
      <w:r w:rsidR="00493171" w:rsidRPr="00D87CA3">
        <w:rPr>
          <w:rFonts w:ascii="Comic Sans MS" w:hAnsi="Comic Sans MS"/>
        </w:rPr>
        <w:t xml:space="preserve"> se do sebe týmy Němců a Rakušanů. Naše místa byla v sektoru rakouských fanoušků, takže i</w:t>
      </w:r>
      <w:r w:rsidR="00975BD2">
        <w:rPr>
          <w:rFonts w:ascii="Comic Sans MS" w:hAnsi="Comic Sans MS"/>
        </w:rPr>
        <w:t xml:space="preserve"> většina žáků skandovala </w:t>
      </w:r>
      <w:proofErr w:type="spellStart"/>
      <w:r w:rsidR="00975BD2">
        <w:rPr>
          <w:rFonts w:ascii="Comic Sans MS" w:hAnsi="Comic Sans MS"/>
        </w:rPr>
        <w:t>Österreich</w:t>
      </w:r>
      <w:proofErr w:type="spellEnd"/>
      <w:r w:rsidR="00493171" w:rsidRPr="00D87CA3">
        <w:rPr>
          <w:rFonts w:ascii="Comic Sans MS" w:hAnsi="Comic Sans MS"/>
        </w:rPr>
        <w:t xml:space="preserve">, </w:t>
      </w:r>
      <w:proofErr w:type="spellStart"/>
      <w:r w:rsidR="00975BD2">
        <w:rPr>
          <w:rFonts w:ascii="Comic Sans MS" w:hAnsi="Comic Sans MS"/>
        </w:rPr>
        <w:t>Österreich</w:t>
      </w:r>
      <w:proofErr w:type="spellEnd"/>
      <w:r w:rsidR="00493171" w:rsidRPr="00D87CA3">
        <w:rPr>
          <w:rFonts w:ascii="Comic Sans MS" w:hAnsi="Comic Sans MS"/>
        </w:rPr>
        <w:t>. Sk</w:t>
      </w:r>
      <w:r w:rsidR="002C69BA">
        <w:rPr>
          <w:rFonts w:ascii="Comic Sans MS" w:hAnsi="Comic Sans MS"/>
        </w:rPr>
        <w:t>vělou atmosféru umocňovali všudy</w:t>
      </w:r>
      <w:r w:rsidR="00493171" w:rsidRPr="00D87CA3">
        <w:rPr>
          <w:rFonts w:ascii="Comic Sans MS" w:hAnsi="Comic Sans MS"/>
        </w:rPr>
        <w:t>přítomní maskoti šampionátu Bob a Bobek. Stav 2 : 2, prodloužení a samostatné nájezdy (vítězství Rakouska).</w:t>
      </w:r>
      <w:r w:rsidR="00E548A2" w:rsidRPr="00D87CA3">
        <w:rPr>
          <w:rFonts w:ascii="Comic Sans MS" w:hAnsi="Comic Sans MS"/>
        </w:rPr>
        <w:t xml:space="preserve"> </w:t>
      </w:r>
      <w:r w:rsidR="00493171" w:rsidRPr="00D87CA3">
        <w:rPr>
          <w:rFonts w:ascii="Comic Sans MS" w:hAnsi="Comic Sans MS"/>
        </w:rPr>
        <w:t xml:space="preserve">Viděli jsme tedy vše, co nám mohl zápas našich sousedů nabídnout. Se skvělými zážitky jsme </w:t>
      </w:r>
      <w:r w:rsidR="002C69BA">
        <w:rPr>
          <w:rFonts w:ascii="Comic Sans MS" w:hAnsi="Comic Sans MS"/>
        </w:rPr>
        <w:t>opustili</w:t>
      </w:r>
      <w:r w:rsidR="00975BD2">
        <w:rPr>
          <w:rFonts w:ascii="Comic Sans MS" w:hAnsi="Comic Sans MS"/>
        </w:rPr>
        <w:t xml:space="preserve"> krásnou a moderní O</w:t>
      </w:r>
      <w:r w:rsidR="00117B55" w:rsidRPr="00D87CA3">
        <w:rPr>
          <w:rFonts w:ascii="Comic Sans MS" w:hAnsi="Comic Sans MS"/>
        </w:rPr>
        <w:t>2 arénu.</w:t>
      </w:r>
    </w:p>
    <w:p w:rsidR="00117B55" w:rsidRDefault="00117B55" w:rsidP="00117B55">
      <w:pPr>
        <w:rPr>
          <w:rFonts w:ascii="Comic Sans MS" w:hAnsi="Comic Sans MS"/>
        </w:rPr>
      </w:pPr>
      <w:r w:rsidRPr="00D87CA3">
        <w:rPr>
          <w:rFonts w:ascii="Comic Sans MS" w:hAnsi="Comic Sans MS"/>
        </w:rPr>
        <w:t xml:space="preserve">                                                                Mgr. Jaroslav Voříšek, ZŠ TGM Blatná</w:t>
      </w:r>
    </w:p>
    <w:p w:rsidR="00831BF2" w:rsidRDefault="00A125ED" w:rsidP="00117B55">
      <w:pPr>
        <w:rPr>
          <w:rFonts w:ascii="Comic Sans MS" w:hAnsi="Comic Sans MS"/>
        </w:rPr>
      </w:pPr>
      <w:bookmarkStart w:id="0" w:name="_GoBack"/>
      <w:bookmarkEnd w:id="0"/>
      <w:r>
        <w:rPr>
          <w:rFonts w:ascii="Comic Sans MS" w:hAnsi="Comic Sans MS"/>
          <w:noProof/>
        </w:rPr>
        <w:drawing>
          <wp:anchor distT="0" distB="0" distL="114300" distR="114300" simplePos="0" relativeHeight="251678720" behindDoc="1" locked="0" layoutInCell="1" allowOverlap="1" wp14:anchorId="50E644A9" wp14:editId="2CE4D7F2">
            <wp:simplePos x="0" y="0"/>
            <wp:positionH relativeFrom="column">
              <wp:posOffset>-128905</wp:posOffset>
            </wp:positionH>
            <wp:positionV relativeFrom="paragraph">
              <wp:posOffset>169545</wp:posOffset>
            </wp:positionV>
            <wp:extent cx="6464300" cy="4039235"/>
            <wp:effectExtent l="0" t="0" r="0" b="0"/>
            <wp:wrapNone/>
            <wp:docPr id="23" name="Obrázek 23" descr="K:\2014_15\foto 2014-15\MS v hokeji Německo - Rakousko 11.5.2015\P511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:\2014_15\foto 2014-15\MS v hokeji Německo - Rakousko 11.5.2015\P51101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403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1BF2" w:rsidRDefault="00831BF2" w:rsidP="00117B5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inline distT="0" distB="0" distL="0" distR="0" wp14:anchorId="6F9A3ECA" wp14:editId="0B67C692">
            <wp:extent cx="5760720" cy="4320540"/>
            <wp:effectExtent l="0" t="0" r="0" b="3810"/>
            <wp:docPr id="2" name="Obrázek 2" descr="K:\2014_15\foto 2014-15\MS v hokeji Německo - Rakousko 11.5.2015\P511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2014_15\foto 2014-15\MS v hokeji Německo - Rakousko 11.5.2015\P51100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BF2" w:rsidRDefault="00831BF2" w:rsidP="00117B5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59264" behindDoc="1" locked="0" layoutInCell="1" allowOverlap="1" wp14:anchorId="273973D5" wp14:editId="621D6CF9">
            <wp:simplePos x="0" y="0"/>
            <wp:positionH relativeFrom="column">
              <wp:posOffset>2714625</wp:posOffset>
            </wp:positionH>
            <wp:positionV relativeFrom="paragraph">
              <wp:posOffset>90805</wp:posOffset>
            </wp:positionV>
            <wp:extent cx="3596005" cy="2696845"/>
            <wp:effectExtent l="0" t="0" r="4445" b="8255"/>
            <wp:wrapTight wrapText="bothSides">
              <wp:wrapPolygon edited="0">
                <wp:start x="0" y="0"/>
                <wp:lineTo x="0" y="21514"/>
                <wp:lineTo x="21512" y="21514"/>
                <wp:lineTo x="21512" y="0"/>
                <wp:lineTo x="0" y="0"/>
              </wp:wrapPolygon>
            </wp:wrapTight>
            <wp:docPr id="4" name="Obrázek 4" descr="K:\2014_15\foto 2014-15\MS v hokeji Německo - Rakousko 11.5.2015\P511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2014_15\foto 2014-15\MS v hokeji Německo - Rakousko 11.5.2015\P51100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005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</w:rPr>
        <w:drawing>
          <wp:anchor distT="0" distB="0" distL="114300" distR="114300" simplePos="0" relativeHeight="251658240" behindDoc="1" locked="0" layoutInCell="1" allowOverlap="1" wp14:anchorId="1DEA67F2" wp14:editId="44A28070">
            <wp:simplePos x="0" y="0"/>
            <wp:positionH relativeFrom="column">
              <wp:posOffset>-627380</wp:posOffset>
            </wp:positionH>
            <wp:positionV relativeFrom="paragraph">
              <wp:posOffset>213995</wp:posOffset>
            </wp:positionV>
            <wp:extent cx="3124835" cy="2343785"/>
            <wp:effectExtent l="0" t="0" r="0" b="0"/>
            <wp:wrapTight wrapText="bothSides">
              <wp:wrapPolygon edited="0">
                <wp:start x="0" y="0"/>
                <wp:lineTo x="0" y="21419"/>
                <wp:lineTo x="21464" y="21419"/>
                <wp:lineTo x="21464" y="0"/>
                <wp:lineTo x="0" y="0"/>
              </wp:wrapPolygon>
            </wp:wrapTight>
            <wp:docPr id="3" name="Obrázek 3" descr="K:\2014_15\foto 2014-15\MS v hokeji Německo - Rakousko 11.5.2015\P511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2014_15\foto 2014-15\MS v hokeji Německo - Rakousko 11.5.2015\P51100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234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1BF2" w:rsidRDefault="00831BF2" w:rsidP="00117B55">
      <w:pPr>
        <w:rPr>
          <w:rFonts w:ascii="Comic Sans MS" w:hAnsi="Comic Sans MS"/>
        </w:rPr>
      </w:pPr>
    </w:p>
    <w:p w:rsidR="00831BF2" w:rsidRDefault="00831BF2" w:rsidP="00117B5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61312" behindDoc="1" locked="0" layoutInCell="1" allowOverlap="1" wp14:anchorId="29261424" wp14:editId="34DF7F8C">
            <wp:simplePos x="0" y="0"/>
            <wp:positionH relativeFrom="column">
              <wp:posOffset>1483360</wp:posOffset>
            </wp:positionH>
            <wp:positionV relativeFrom="paragraph">
              <wp:posOffset>107315</wp:posOffset>
            </wp:positionV>
            <wp:extent cx="2788285" cy="2090420"/>
            <wp:effectExtent l="0" t="0" r="0" b="5080"/>
            <wp:wrapThrough wrapText="bothSides">
              <wp:wrapPolygon edited="0">
                <wp:start x="0" y="0"/>
                <wp:lineTo x="0" y="21456"/>
                <wp:lineTo x="21398" y="21456"/>
                <wp:lineTo x="21398" y="0"/>
                <wp:lineTo x="0" y="0"/>
              </wp:wrapPolygon>
            </wp:wrapThrough>
            <wp:docPr id="6" name="Obrázek 6" descr="K:\2014_15\foto 2014-15\MS v hokeji Německo - Rakousko 11.5.2015\P511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2014_15\foto 2014-15\MS v hokeji Německo - Rakousko 11.5.2015\P51100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285" cy="209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1BF2" w:rsidRPr="00831BF2" w:rsidRDefault="00831BF2" w:rsidP="00831BF2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62336" behindDoc="1" locked="0" layoutInCell="1" allowOverlap="1" wp14:anchorId="147447A1" wp14:editId="4BECA9FA">
            <wp:simplePos x="0" y="0"/>
            <wp:positionH relativeFrom="column">
              <wp:posOffset>-800100</wp:posOffset>
            </wp:positionH>
            <wp:positionV relativeFrom="paragraph">
              <wp:posOffset>106045</wp:posOffset>
            </wp:positionV>
            <wp:extent cx="1991995" cy="1494155"/>
            <wp:effectExtent l="0" t="0" r="8255" b="0"/>
            <wp:wrapThrough wrapText="bothSides">
              <wp:wrapPolygon edited="0">
                <wp:start x="0" y="0"/>
                <wp:lineTo x="0" y="21205"/>
                <wp:lineTo x="21483" y="21205"/>
                <wp:lineTo x="21483" y="0"/>
                <wp:lineTo x="0" y="0"/>
              </wp:wrapPolygon>
            </wp:wrapThrough>
            <wp:docPr id="7" name="Obrázek 7" descr="K:\2014_15\foto 2014-15\MS v hokeji Německo - Rakousko 11.5.2015\P511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2014_15\foto 2014-15\MS v hokeji Německo - Rakousko 11.5.2015\P51100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95" cy="14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1BF2" w:rsidRDefault="00831BF2" w:rsidP="00831BF2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60288" behindDoc="1" locked="0" layoutInCell="1" allowOverlap="1" wp14:anchorId="196D23FC" wp14:editId="0B0A2D34">
            <wp:simplePos x="0" y="0"/>
            <wp:positionH relativeFrom="column">
              <wp:posOffset>295275</wp:posOffset>
            </wp:positionH>
            <wp:positionV relativeFrom="paragraph">
              <wp:posOffset>153035</wp:posOffset>
            </wp:positionV>
            <wp:extent cx="1939290" cy="1452880"/>
            <wp:effectExtent l="0" t="0" r="3810" b="0"/>
            <wp:wrapTight wrapText="bothSides">
              <wp:wrapPolygon edited="0">
                <wp:start x="0" y="0"/>
                <wp:lineTo x="0" y="21241"/>
                <wp:lineTo x="21430" y="21241"/>
                <wp:lineTo x="21430" y="0"/>
                <wp:lineTo x="0" y="0"/>
              </wp:wrapPolygon>
            </wp:wrapTight>
            <wp:docPr id="5" name="Obrázek 5" descr="K:\2014_15\foto 2014-15\MS v hokeji Německo - Rakousko 11.5.2015\P511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2014_15\foto 2014-15\MS v hokeji Německo - Rakousko 11.5.2015\P51100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145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1BF2" w:rsidRDefault="00831BF2" w:rsidP="00831BF2">
      <w:pPr>
        <w:rPr>
          <w:rFonts w:ascii="Comic Sans MS" w:hAnsi="Comic Sans MS"/>
        </w:rPr>
      </w:pPr>
    </w:p>
    <w:p w:rsidR="00831BF2" w:rsidRDefault="00831BF2" w:rsidP="00831BF2">
      <w:pPr>
        <w:rPr>
          <w:rFonts w:ascii="Comic Sans MS" w:hAnsi="Comic Sans MS"/>
        </w:rPr>
      </w:pPr>
    </w:p>
    <w:p w:rsidR="00831BF2" w:rsidRDefault="00831BF2" w:rsidP="00831BF2">
      <w:pPr>
        <w:rPr>
          <w:rFonts w:ascii="Comic Sans MS" w:hAnsi="Comic Sans MS"/>
        </w:rPr>
      </w:pPr>
    </w:p>
    <w:p w:rsidR="00831BF2" w:rsidRDefault="00831BF2" w:rsidP="00831BF2">
      <w:pPr>
        <w:rPr>
          <w:rFonts w:ascii="Comic Sans MS" w:hAnsi="Comic Sans MS"/>
        </w:rPr>
      </w:pPr>
    </w:p>
    <w:p w:rsidR="00831BF2" w:rsidRDefault="00831BF2" w:rsidP="00831BF2">
      <w:pPr>
        <w:rPr>
          <w:rFonts w:ascii="Comic Sans MS" w:hAnsi="Comic Sans MS"/>
        </w:rPr>
      </w:pPr>
    </w:p>
    <w:p w:rsidR="008002DC" w:rsidRDefault="008002DC" w:rsidP="00831BF2">
      <w:pPr>
        <w:rPr>
          <w:rFonts w:ascii="Comic Sans MS" w:hAnsi="Comic Sans MS"/>
        </w:rPr>
      </w:pPr>
    </w:p>
    <w:p w:rsidR="008002DC" w:rsidRDefault="008002DC" w:rsidP="00831BF2">
      <w:pPr>
        <w:rPr>
          <w:rFonts w:ascii="Comic Sans MS" w:hAnsi="Comic Sans MS"/>
        </w:rPr>
      </w:pPr>
    </w:p>
    <w:p w:rsidR="008002DC" w:rsidRDefault="00CE0F88" w:rsidP="00831BF2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3392170</wp:posOffset>
            </wp:positionH>
            <wp:positionV relativeFrom="paragraph">
              <wp:posOffset>5523230</wp:posOffset>
            </wp:positionV>
            <wp:extent cx="3193200" cy="2394000"/>
            <wp:effectExtent l="0" t="0" r="7620" b="6350"/>
            <wp:wrapTight wrapText="bothSides">
              <wp:wrapPolygon edited="0">
                <wp:start x="0" y="0"/>
                <wp:lineTo x="0" y="21485"/>
                <wp:lineTo x="21523" y="21485"/>
                <wp:lineTo x="21523" y="0"/>
                <wp:lineTo x="0" y="0"/>
              </wp:wrapPolygon>
            </wp:wrapTight>
            <wp:docPr id="13" name="Obrázek 13" descr="K:\2014_15\foto 2014-15\MS v hokeji Německo - Rakousko 11.5.2015\P511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2014_15\foto 2014-15\MS v hokeji Německo - Rakousko 11.5.2015\P51100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200" cy="23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-750570</wp:posOffset>
            </wp:positionH>
            <wp:positionV relativeFrom="paragraph">
              <wp:posOffset>5145405</wp:posOffset>
            </wp:positionV>
            <wp:extent cx="4073525" cy="3054985"/>
            <wp:effectExtent l="0" t="0" r="3175" b="0"/>
            <wp:wrapTight wrapText="bothSides">
              <wp:wrapPolygon edited="0">
                <wp:start x="0" y="0"/>
                <wp:lineTo x="0" y="21416"/>
                <wp:lineTo x="21516" y="21416"/>
                <wp:lineTo x="21516" y="0"/>
                <wp:lineTo x="0" y="0"/>
              </wp:wrapPolygon>
            </wp:wrapTight>
            <wp:docPr id="12" name="Obrázek 12" descr="K:\2014_15\foto 2014-15\MS v hokeji Německo - Rakousko 11.5.2015\P511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2014_15\foto 2014-15\MS v hokeji Německo - Rakousko 11.5.2015\P51100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525" cy="305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3208020</wp:posOffset>
            </wp:positionH>
            <wp:positionV relativeFrom="paragraph">
              <wp:posOffset>2225040</wp:posOffset>
            </wp:positionV>
            <wp:extent cx="3320415" cy="2490470"/>
            <wp:effectExtent l="0" t="0" r="0" b="5080"/>
            <wp:wrapTight wrapText="bothSides">
              <wp:wrapPolygon edited="0">
                <wp:start x="0" y="0"/>
                <wp:lineTo x="0" y="21479"/>
                <wp:lineTo x="21439" y="21479"/>
                <wp:lineTo x="21439" y="0"/>
                <wp:lineTo x="0" y="0"/>
              </wp:wrapPolygon>
            </wp:wrapTight>
            <wp:docPr id="11" name="Obrázek 11" descr="K:\2014_15\foto 2014-15\MS v hokeji Německo - Rakousko 11.5.2015\P511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2014_15\foto 2014-15\MS v hokeji Německo - Rakousko 11.5.2015\P51100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415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-825500</wp:posOffset>
            </wp:positionH>
            <wp:positionV relativeFrom="paragraph">
              <wp:posOffset>2101850</wp:posOffset>
            </wp:positionV>
            <wp:extent cx="3848100" cy="2886075"/>
            <wp:effectExtent l="0" t="0" r="0" b="9525"/>
            <wp:wrapTight wrapText="bothSides">
              <wp:wrapPolygon edited="0">
                <wp:start x="0" y="0"/>
                <wp:lineTo x="0" y="21529"/>
                <wp:lineTo x="21493" y="21529"/>
                <wp:lineTo x="21493" y="0"/>
                <wp:lineTo x="0" y="0"/>
              </wp:wrapPolygon>
            </wp:wrapTight>
            <wp:docPr id="10" name="Obrázek 10" descr="K:\2014_15\foto 2014-15\MS v hokeji Německo - Rakousko 11.5.2015\P511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2014_15\foto 2014-15\MS v hokeji Německo - Rakousko 11.5.2015\P51100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2809240</wp:posOffset>
            </wp:positionH>
            <wp:positionV relativeFrom="paragraph">
              <wp:posOffset>-764540</wp:posOffset>
            </wp:positionV>
            <wp:extent cx="3693795" cy="2769870"/>
            <wp:effectExtent l="0" t="0" r="1905" b="0"/>
            <wp:wrapTight wrapText="bothSides">
              <wp:wrapPolygon edited="0">
                <wp:start x="0" y="0"/>
                <wp:lineTo x="0" y="21392"/>
                <wp:lineTo x="21500" y="21392"/>
                <wp:lineTo x="21500" y="0"/>
                <wp:lineTo x="0" y="0"/>
              </wp:wrapPolygon>
            </wp:wrapTight>
            <wp:docPr id="9" name="Obrázek 9" descr="K:\2014_15\foto 2014-15\MS v hokeji Německo - Rakousko 11.5.2015\P511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2014_15\foto 2014-15\MS v hokeji Německo - Rakousko 11.5.2015\P511006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795" cy="276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BF2">
        <w:rPr>
          <w:rFonts w:ascii="Comic Sans MS" w:hAnsi="Comic Sans MS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-681990</wp:posOffset>
            </wp:positionH>
            <wp:positionV relativeFrom="paragraph">
              <wp:posOffset>-763905</wp:posOffset>
            </wp:positionV>
            <wp:extent cx="3350260" cy="2512060"/>
            <wp:effectExtent l="0" t="0" r="2540" b="2540"/>
            <wp:wrapTight wrapText="bothSides">
              <wp:wrapPolygon edited="0">
                <wp:start x="0" y="0"/>
                <wp:lineTo x="0" y="21458"/>
                <wp:lineTo x="21494" y="21458"/>
                <wp:lineTo x="21494" y="0"/>
                <wp:lineTo x="0" y="0"/>
              </wp:wrapPolygon>
            </wp:wrapTight>
            <wp:docPr id="8" name="Obrázek 8" descr="K:\2014_15\foto 2014-15\MS v hokeji Německo - Rakousko 11.5.2015\P511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2014_15\foto 2014-15\MS v hokeji Německo - Rakousko 11.5.2015\P51100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260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02DC" w:rsidRPr="008002DC" w:rsidRDefault="008002DC" w:rsidP="008002DC">
      <w:pPr>
        <w:rPr>
          <w:rFonts w:ascii="Comic Sans MS" w:hAnsi="Comic Sans MS"/>
        </w:rPr>
      </w:pPr>
    </w:p>
    <w:p w:rsidR="008002DC" w:rsidRPr="008002DC" w:rsidRDefault="008002DC" w:rsidP="008002DC">
      <w:pPr>
        <w:rPr>
          <w:rFonts w:ascii="Comic Sans MS" w:hAnsi="Comic Sans MS"/>
        </w:rPr>
      </w:pPr>
    </w:p>
    <w:p w:rsidR="008002DC" w:rsidRDefault="008002DC" w:rsidP="008002DC">
      <w:pPr>
        <w:tabs>
          <w:tab w:val="left" w:pos="7232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:rsidR="008002DC" w:rsidRDefault="007D5511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5262245</wp:posOffset>
            </wp:positionV>
            <wp:extent cx="3879850" cy="2909570"/>
            <wp:effectExtent l="0" t="0" r="6350" b="5080"/>
            <wp:wrapTight wrapText="bothSides">
              <wp:wrapPolygon edited="0">
                <wp:start x="0" y="0"/>
                <wp:lineTo x="0" y="21496"/>
                <wp:lineTo x="21529" y="21496"/>
                <wp:lineTo x="21529" y="0"/>
                <wp:lineTo x="0" y="0"/>
              </wp:wrapPolygon>
            </wp:wrapTight>
            <wp:docPr id="21" name="Obrázek 21" descr="K:\2014_15\foto 2014-15\MS v hokeji Německo - Rakousko 11.5.2015\P511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K:\2014_15\foto 2014-15\MS v hokeji Německo - Rakousko 11.5.2015\P51101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0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</w:rPr>
        <w:drawing>
          <wp:anchor distT="0" distB="0" distL="114300" distR="114300" simplePos="0" relativeHeight="251674624" behindDoc="1" locked="0" layoutInCell="1" allowOverlap="1" wp14:anchorId="1618EDEA" wp14:editId="556BF1B7">
            <wp:simplePos x="0" y="0"/>
            <wp:positionH relativeFrom="column">
              <wp:posOffset>-717550</wp:posOffset>
            </wp:positionH>
            <wp:positionV relativeFrom="paragraph">
              <wp:posOffset>5264150</wp:posOffset>
            </wp:positionV>
            <wp:extent cx="3315335" cy="2486025"/>
            <wp:effectExtent l="0" t="0" r="0" b="9525"/>
            <wp:wrapTight wrapText="bothSides">
              <wp:wrapPolygon edited="0">
                <wp:start x="0" y="0"/>
                <wp:lineTo x="0" y="21517"/>
                <wp:lineTo x="21472" y="21517"/>
                <wp:lineTo x="21472" y="0"/>
                <wp:lineTo x="0" y="0"/>
              </wp:wrapPolygon>
            </wp:wrapTight>
            <wp:docPr id="19" name="Obrázek 19" descr="K:\2014_15\foto 2014-15\MS v hokeji Německo - Rakousko 11.5.2015\P511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:\2014_15\foto 2014-15\MS v hokeji Německo - Rakousko 11.5.2015\P51101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33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</w:rPr>
        <w:drawing>
          <wp:anchor distT="0" distB="0" distL="114300" distR="114300" simplePos="0" relativeHeight="251673600" behindDoc="1" locked="0" layoutInCell="1" allowOverlap="1" wp14:anchorId="2924CCCD" wp14:editId="03D1ADB7">
            <wp:simplePos x="0" y="0"/>
            <wp:positionH relativeFrom="column">
              <wp:posOffset>2913380</wp:posOffset>
            </wp:positionH>
            <wp:positionV relativeFrom="paragraph">
              <wp:posOffset>-762000</wp:posOffset>
            </wp:positionV>
            <wp:extent cx="3584575" cy="2688590"/>
            <wp:effectExtent l="0" t="0" r="0" b="0"/>
            <wp:wrapTight wrapText="bothSides">
              <wp:wrapPolygon edited="0">
                <wp:start x="0" y="0"/>
                <wp:lineTo x="0" y="21427"/>
                <wp:lineTo x="21466" y="21427"/>
                <wp:lineTo x="21466" y="0"/>
                <wp:lineTo x="0" y="0"/>
              </wp:wrapPolygon>
            </wp:wrapTight>
            <wp:docPr id="18" name="Obrázek 18" descr="K:\2014_15\foto 2014-15\MS v hokeji Německo - Rakousko 11.5.2015\P511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:\2014_15\foto 2014-15\MS v hokeji Německo - Rakousko 11.5.2015\P51101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75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</w:rPr>
        <w:drawing>
          <wp:anchor distT="0" distB="0" distL="114300" distR="114300" simplePos="0" relativeHeight="251672576" behindDoc="1" locked="0" layoutInCell="1" allowOverlap="1" wp14:anchorId="1E0205C5" wp14:editId="4EA42A8F">
            <wp:simplePos x="0" y="0"/>
            <wp:positionH relativeFrom="column">
              <wp:posOffset>3187065</wp:posOffset>
            </wp:positionH>
            <wp:positionV relativeFrom="paragraph">
              <wp:posOffset>2046605</wp:posOffset>
            </wp:positionV>
            <wp:extent cx="3393440" cy="2545080"/>
            <wp:effectExtent l="0" t="0" r="0" b="7620"/>
            <wp:wrapTight wrapText="bothSides">
              <wp:wrapPolygon edited="0">
                <wp:start x="0" y="0"/>
                <wp:lineTo x="0" y="21503"/>
                <wp:lineTo x="21463" y="21503"/>
                <wp:lineTo x="21463" y="0"/>
                <wp:lineTo x="0" y="0"/>
              </wp:wrapPolygon>
            </wp:wrapTight>
            <wp:docPr id="17" name="Obrázek 17" descr="K:\2014_15\foto 2014-15\MS v hokeji Německo - Rakousko 11.5.2015\P511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:\2014_15\foto 2014-15\MS v hokeji Německo - Rakousko 11.5.2015\P51101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44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</w:rPr>
        <w:drawing>
          <wp:anchor distT="0" distB="0" distL="114300" distR="114300" simplePos="0" relativeHeight="251671552" behindDoc="1" locked="0" layoutInCell="1" allowOverlap="1" wp14:anchorId="0B01A18B" wp14:editId="589F130F">
            <wp:simplePos x="0" y="0"/>
            <wp:positionH relativeFrom="column">
              <wp:posOffset>-811530</wp:posOffset>
            </wp:positionH>
            <wp:positionV relativeFrom="paragraph">
              <wp:posOffset>1999615</wp:posOffset>
            </wp:positionV>
            <wp:extent cx="3921125" cy="2940685"/>
            <wp:effectExtent l="0" t="0" r="3175" b="0"/>
            <wp:wrapTight wrapText="bothSides">
              <wp:wrapPolygon edited="0">
                <wp:start x="0" y="0"/>
                <wp:lineTo x="0" y="21409"/>
                <wp:lineTo x="21513" y="21409"/>
                <wp:lineTo x="21513" y="0"/>
                <wp:lineTo x="0" y="0"/>
              </wp:wrapPolygon>
            </wp:wrapTight>
            <wp:docPr id="16" name="Obrázek 16" descr="K:\2014_15\foto 2014-15\MS v hokeji Německo - Rakousko 11.5.2015\P511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:\2014_15\foto 2014-15\MS v hokeji Německo - Rakousko 11.5.2015\P51101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125" cy="294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</w:rPr>
        <w:drawing>
          <wp:anchor distT="0" distB="0" distL="114300" distR="114300" simplePos="0" relativeHeight="251669504" behindDoc="1" locked="0" layoutInCell="1" allowOverlap="1" wp14:anchorId="69AAFDD0" wp14:editId="5FD80CD2">
            <wp:simplePos x="0" y="0"/>
            <wp:positionH relativeFrom="column">
              <wp:posOffset>-715645</wp:posOffset>
            </wp:positionH>
            <wp:positionV relativeFrom="paragraph">
              <wp:posOffset>-736600</wp:posOffset>
            </wp:positionV>
            <wp:extent cx="3548380" cy="2661285"/>
            <wp:effectExtent l="0" t="0" r="0" b="5715"/>
            <wp:wrapTight wrapText="bothSides">
              <wp:wrapPolygon edited="0">
                <wp:start x="0" y="0"/>
                <wp:lineTo x="0" y="21492"/>
                <wp:lineTo x="21453" y="21492"/>
                <wp:lineTo x="21453" y="0"/>
                <wp:lineTo x="0" y="0"/>
              </wp:wrapPolygon>
            </wp:wrapTight>
            <wp:docPr id="14" name="Obrázek 14" descr="K:\2014_15\foto 2014-15\MS v hokeji Německo - Rakousko 11.5.2015\P511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:\2014_15\foto 2014-15\MS v hokeji Německo - Rakousko 11.5.2015\P511009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380" cy="26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2DC">
        <w:rPr>
          <w:rFonts w:ascii="Comic Sans MS" w:hAnsi="Comic Sans MS"/>
        </w:rPr>
        <w:br w:type="page"/>
      </w:r>
    </w:p>
    <w:p w:rsidR="008002DC" w:rsidRPr="008002DC" w:rsidRDefault="007D5511" w:rsidP="008002DC">
      <w:pPr>
        <w:tabs>
          <w:tab w:val="left" w:pos="7232"/>
        </w:tabs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731D2A8B" wp14:editId="40F6028B">
            <wp:simplePos x="0" y="0"/>
            <wp:positionH relativeFrom="column">
              <wp:posOffset>419735</wp:posOffset>
            </wp:positionH>
            <wp:positionV relativeFrom="paragraph">
              <wp:posOffset>-784860</wp:posOffset>
            </wp:positionV>
            <wp:extent cx="4935220" cy="3700780"/>
            <wp:effectExtent l="0" t="0" r="0" b="0"/>
            <wp:wrapTight wrapText="bothSides">
              <wp:wrapPolygon edited="0">
                <wp:start x="0" y="0"/>
                <wp:lineTo x="0" y="21459"/>
                <wp:lineTo x="21511" y="21459"/>
                <wp:lineTo x="21511" y="0"/>
                <wp:lineTo x="0" y="0"/>
              </wp:wrapPolygon>
            </wp:wrapTight>
            <wp:docPr id="20" name="Obrázek 20" descr="K:\2014_15\foto 2014-15\MS v hokeji Německo - Rakousko 11.5.2015\P511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:\2014_15\foto 2014-15\MS v hokeji Německo - Rakousko 11.5.2015\P511014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220" cy="370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02DC" w:rsidRPr="008002DC" w:rsidRDefault="008002DC" w:rsidP="008002DC">
      <w:pPr>
        <w:rPr>
          <w:rFonts w:ascii="Comic Sans MS" w:hAnsi="Comic Sans MS"/>
        </w:rPr>
      </w:pPr>
    </w:p>
    <w:p w:rsidR="008002DC" w:rsidRPr="008002DC" w:rsidRDefault="008002DC" w:rsidP="008002DC">
      <w:pPr>
        <w:rPr>
          <w:rFonts w:ascii="Comic Sans MS" w:hAnsi="Comic Sans MS"/>
        </w:rPr>
      </w:pPr>
    </w:p>
    <w:p w:rsidR="008002DC" w:rsidRPr="008002DC" w:rsidRDefault="008002DC" w:rsidP="008002DC">
      <w:pPr>
        <w:rPr>
          <w:rFonts w:ascii="Comic Sans MS" w:hAnsi="Comic Sans MS"/>
        </w:rPr>
      </w:pPr>
    </w:p>
    <w:p w:rsidR="008002DC" w:rsidRPr="008002DC" w:rsidRDefault="008002DC" w:rsidP="008002DC">
      <w:pPr>
        <w:rPr>
          <w:rFonts w:ascii="Comic Sans MS" w:hAnsi="Comic Sans MS"/>
        </w:rPr>
      </w:pPr>
    </w:p>
    <w:p w:rsidR="008002DC" w:rsidRPr="008002DC" w:rsidRDefault="008002DC" w:rsidP="008002DC">
      <w:pPr>
        <w:rPr>
          <w:rFonts w:ascii="Comic Sans MS" w:hAnsi="Comic Sans MS"/>
        </w:rPr>
      </w:pPr>
    </w:p>
    <w:p w:rsidR="008002DC" w:rsidRPr="008002DC" w:rsidRDefault="008002DC" w:rsidP="008002DC">
      <w:pPr>
        <w:rPr>
          <w:rFonts w:ascii="Comic Sans MS" w:hAnsi="Comic Sans MS"/>
        </w:rPr>
      </w:pPr>
    </w:p>
    <w:p w:rsidR="008002DC" w:rsidRPr="008002DC" w:rsidRDefault="008002DC" w:rsidP="008002DC">
      <w:pPr>
        <w:rPr>
          <w:rFonts w:ascii="Comic Sans MS" w:hAnsi="Comic Sans MS"/>
        </w:rPr>
      </w:pPr>
    </w:p>
    <w:p w:rsidR="008002DC" w:rsidRPr="008002DC" w:rsidRDefault="008002DC" w:rsidP="008002DC">
      <w:pPr>
        <w:rPr>
          <w:rFonts w:ascii="Comic Sans MS" w:hAnsi="Comic Sans MS"/>
        </w:rPr>
      </w:pPr>
    </w:p>
    <w:p w:rsidR="008002DC" w:rsidRPr="008002DC" w:rsidRDefault="008002DC" w:rsidP="008002DC">
      <w:pPr>
        <w:rPr>
          <w:rFonts w:ascii="Comic Sans MS" w:hAnsi="Comic Sans MS"/>
        </w:rPr>
      </w:pPr>
    </w:p>
    <w:p w:rsidR="008002DC" w:rsidRPr="008002DC" w:rsidRDefault="008002DC" w:rsidP="008002DC">
      <w:pPr>
        <w:rPr>
          <w:rFonts w:ascii="Comic Sans MS" w:hAnsi="Comic Sans MS"/>
        </w:rPr>
      </w:pPr>
    </w:p>
    <w:p w:rsidR="00831BF2" w:rsidRPr="008002DC" w:rsidRDefault="007D5511" w:rsidP="008002DC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77696" behindDoc="1" locked="0" layoutInCell="1" allowOverlap="1" wp14:anchorId="27A589E0" wp14:editId="14A72E7E">
            <wp:simplePos x="0" y="0"/>
            <wp:positionH relativeFrom="column">
              <wp:posOffset>-741045</wp:posOffset>
            </wp:positionH>
            <wp:positionV relativeFrom="paragraph">
              <wp:posOffset>730885</wp:posOffset>
            </wp:positionV>
            <wp:extent cx="7244715" cy="4834255"/>
            <wp:effectExtent l="0" t="0" r="0" b="4445"/>
            <wp:wrapTight wrapText="bothSides">
              <wp:wrapPolygon edited="0">
                <wp:start x="0" y="0"/>
                <wp:lineTo x="0" y="21535"/>
                <wp:lineTo x="21526" y="21535"/>
                <wp:lineTo x="21526" y="0"/>
                <wp:lineTo x="0" y="0"/>
              </wp:wrapPolygon>
            </wp:wrapTight>
            <wp:docPr id="22" name="Obrázek 22" descr="K:\2014_15\foto 2014-15\MS v hokeji Německo - Rakousko 11.5.2015\PFF86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:\2014_15\foto 2014-15\MS v hokeji Německo - Rakousko 11.5.2015\PFF8618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4715" cy="483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31BF2" w:rsidRPr="008002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1BF2" w:rsidRDefault="00831BF2" w:rsidP="00831BF2">
      <w:r>
        <w:separator/>
      </w:r>
    </w:p>
  </w:endnote>
  <w:endnote w:type="continuationSeparator" w:id="0">
    <w:p w:rsidR="00831BF2" w:rsidRDefault="00831BF2" w:rsidP="00831B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1BF2" w:rsidRDefault="00831BF2" w:rsidP="00831BF2">
      <w:r>
        <w:separator/>
      </w:r>
    </w:p>
  </w:footnote>
  <w:footnote w:type="continuationSeparator" w:id="0">
    <w:p w:rsidR="00831BF2" w:rsidRDefault="00831BF2" w:rsidP="00831BF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3DB"/>
    <w:rsid w:val="00117B55"/>
    <w:rsid w:val="00281892"/>
    <w:rsid w:val="002C69BA"/>
    <w:rsid w:val="00493171"/>
    <w:rsid w:val="007D5511"/>
    <w:rsid w:val="008002DC"/>
    <w:rsid w:val="00831BF2"/>
    <w:rsid w:val="00862FD0"/>
    <w:rsid w:val="008873DB"/>
    <w:rsid w:val="00971B61"/>
    <w:rsid w:val="00975BD2"/>
    <w:rsid w:val="00A125ED"/>
    <w:rsid w:val="00CE0F88"/>
    <w:rsid w:val="00D87CA3"/>
    <w:rsid w:val="00E54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rsid w:val="00831BF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831BF2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rsid w:val="00831BF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831BF2"/>
    <w:rPr>
      <w:sz w:val="24"/>
      <w:szCs w:val="24"/>
    </w:rPr>
  </w:style>
  <w:style w:type="paragraph" w:styleId="Zpat">
    <w:name w:val="footer"/>
    <w:basedOn w:val="Normln"/>
    <w:link w:val="ZpatChar"/>
    <w:rsid w:val="00831BF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831BF2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rsid w:val="00831BF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831BF2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rsid w:val="00831BF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831BF2"/>
    <w:rPr>
      <w:sz w:val="24"/>
      <w:szCs w:val="24"/>
    </w:rPr>
  </w:style>
  <w:style w:type="paragraph" w:styleId="Zpat">
    <w:name w:val="footer"/>
    <w:basedOn w:val="Normln"/>
    <w:link w:val="ZpatChar"/>
    <w:rsid w:val="00831BF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831BF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6FCE4FC3</Template>
  <TotalTime>197</TotalTime>
  <Pages>5</Pages>
  <Words>258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Jaroslav Voříšek</dc:creator>
  <cp:lastModifiedBy>Jaroslav Voříšek</cp:lastModifiedBy>
  <cp:revision>9</cp:revision>
  <cp:lastPrinted>2015-05-19T09:42:00Z</cp:lastPrinted>
  <dcterms:created xsi:type="dcterms:W3CDTF">2015-05-19T08:47:00Z</dcterms:created>
  <dcterms:modified xsi:type="dcterms:W3CDTF">2015-05-22T07:28:00Z</dcterms:modified>
</cp:coreProperties>
</file>