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32A" w:rsidRDefault="009B632A" w:rsidP="00250722">
      <w:pPr>
        <w:pStyle w:val="Normlnweb"/>
        <w:jc w:val="center"/>
        <w:rPr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754F7">
        <w:rPr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BĚH NADĚJE</w:t>
      </w:r>
    </w:p>
    <w:p w:rsidR="009B632A" w:rsidRPr="00A754F7" w:rsidRDefault="009B632A" w:rsidP="009B632A">
      <w:pPr>
        <w:pStyle w:val="Normlnweb"/>
        <w:jc w:val="center"/>
        <w:rPr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18. 9. 2014</w:t>
      </w:r>
    </w:p>
    <w:p w:rsidR="00245F46" w:rsidRPr="00250722" w:rsidRDefault="009B632A" w:rsidP="00245F46">
      <w:pPr>
        <w:pStyle w:val="Normlnweb"/>
        <w:jc w:val="both"/>
        <w:rPr>
          <w:color w:val="000000"/>
          <w:sz w:val="28"/>
          <w:szCs w:val="28"/>
        </w:rPr>
      </w:pPr>
      <w:r w:rsidRPr="00250722">
        <w:rPr>
          <w:color w:val="000000"/>
          <w:sz w:val="28"/>
          <w:szCs w:val="28"/>
        </w:rPr>
        <w:t xml:space="preserve">Třídy 6. A </w:t>
      </w:r>
      <w:proofErr w:type="spellStart"/>
      <w:r w:rsidRPr="00250722">
        <w:rPr>
          <w:color w:val="000000"/>
          <w:sz w:val="28"/>
          <w:szCs w:val="28"/>
        </w:rPr>
        <w:t>a</w:t>
      </w:r>
      <w:proofErr w:type="spellEnd"/>
      <w:r w:rsidRPr="00250722">
        <w:rPr>
          <w:color w:val="000000"/>
          <w:sz w:val="28"/>
          <w:szCs w:val="28"/>
        </w:rPr>
        <w:t xml:space="preserve"> 7. A </w:t>
      </w:r>
      <w:proofErr w:type="gramStart"/>
      <w:r w:rsidRPr="00250722">
        <w:rPr>
          <w:color w:val="000000"/>
          <w:sz w:val="28"/>
          <w:szCs w:val="28"/>
        </w:rPr>
        <w:t>se</w:t>
      </w:r>
      <w:proofErr w:type="gramEnd"/>
      <w:r w:rsidRPr="00250722">
        <w:rPr>
          <w:color w:val="000000"/>
          <w:sz w:val="28"/>
          <w:szCs w:val="28"/>
        </w:rPr>
        <w:t xml:space="preserve"> zúčastnily každoroční charitativní akce pořádané Levity a.s. ve spolupráci s ASK Strakonice, o. s., 25. protiletadlovou raketovou brigádou Strakonice, městem Strakonice, ASC Duklou Praha a UNIASK ČR. </w:t>
      </w:r>
      <w:r w:rsidR="00245F46" w:rsidRPr="00250722">
        <w:rPr>
          <w:color w:val="000000"/>
          <w:sz w:val="28"/>
          <w:szCs w:val="28"/>
        </w:rPr>
        <w:t xml:space="preserve">Celou akci podpořilo SRPDŠ naší školy. </w:t>
      </w:r>
    </w:p>
    <w:p w:rsidR="009B632A" w:rsidRPr="00250722" w:rsidRDefault="009B632A" w:rsidP="009B632A">
      <w:pPr>
        <w:pStyle w:val="Normlnweb"/>
        <w:jc w:val="both"/>
        <w:rPr>
          <w:color w:val="000000"/>
          <w:sz w:val="28"/>
          <w:szCs w:val="28"/>
        </w:rPr>
      </w:pPr>
      <w:r w:rsidRPr="00250722">
        <w:rPr>
          <w:color w:val="000000"/>
          <w:sz w:val="28"/>
          <w:szCs w:val="28"/>
        </w:rPr>
        <w:t xml:space="preserve">Běh naděje je dobrovolná humanitární akce spojená s veřejnou sbírkou. Jeho účelem je absolvovat předepsanou trať a získat z příspěvků účastníků finanční prostředky na výzkum rakoviny, vyjádřit solidaritu s nemocnými, pravidelným pohybem a správnou životosprávou udělat něco pro své zdraví a předcházet onkologickým i ostatním civilizačním onemocněním. </w:t>
      </w:r>
    </w:p>
    <w:p w:rsidR="009B632A" w:rsidRPr="00250722" w:rsidRDefault="009B632A" w:rsidP="009B632A">
      <w:pPr>
        <w:pStyle w:val="Normlnweb"/>
        <w:jc w:val="both"/>
        <w:rPr>
          <w:color w:val="000000"/>
          <w:sz w:val="28"/>
          <w:szCs w:val="28"/>
        </w:rPr>
      </w:pPr>
      <w:r w:rsidRPr="00250722">
        <w:rPr>
          <w:color w:val="000000"/>
          <w:sz w:val="28"/>
          <w:szCs w:val="28"/>
        </w:rPr>
        <w:t>Běh naděje lze charakterizovat jako součást moderního životního stylu spojeného s aktivním pohybem a tendencí nekouřit. Tato akce dále symbolizuje trvalou podporu nádorové prevence tím, že poutá zájem veřejnosti na aktuální onkologickou problematiku.</w:t>
      </w:r>
    </w:p>
    <w:p w:rsidR="009B632A" w:rsidRPr="00250722" w:rsidRDefault="009B632A" w:rsidP="009B632A">
      <w:pPr>
        <w:pStyle w:val="Normlnweb"/>
        <w:jc w:val="both"/>
        <w:rPr>
          <w:color w:val="000000"/>
          <w:sz w:val="28"/>
          <w:szCs w:val="28"/>
        </w:rPr>
      </w:pPr>
      <w:r w:rsidRPr="00250722">
        <w:rPr>
          <w:color w:val="000000"/>
          <w:sz w:val="28"/>
          <w:szCs w:val="28"/>
        </w:rPr>
        <w:t>Výtěžek sbírky Běhu naděje je každým rokem rozdělen na základě odborné grantové komise ČOS ČLS J. E. Purkyně.</w:t>
      </w:r>
    </w:p>
    <w:p w:rsidR="009B632A" w:rsidRPr="00250722" w:rsidRDefault="00F47E95" w:rsidP="009B632A">
      <w:pPr>
        <w:pStyle w:val="Normlnweb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E15051" wp14:editId="49D32DA2">
            <wp:simplePos x="0" y="0"/>
            <wp:positionH relativeFrom="column">
              <wp:posOffset>30938</wp:posOffset>
            </wp:positionH>
            <wp:positionV relativeFrom="paragraph">
              <wp:posOffset>754340</wp:posOffset>
            </wp:positionV>
            <wp:extent cx="6645275" cy="4982845"/>
            <wp:effectExtent l="0" t="0" r="3175" b="0"/>
            <wp:wrapNone/>
            <wp:docPr id="1" name="Obrázek 1" descr="\\ZSTGMSERVER\pedagog\skudmo\Plocha\Fotky\Běh naděje 2014\P10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skudmo\Plocha\Fotky\Běh naděje 2014\P100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3" b="-16453"/>
                    <a:stretch/>
                  </pic:blipFill>
                  <pic:spPr bwMode="auto">
                    <a:xfrm>
                      <a:off x="0" y="0"/>
                      <a:ext cx="6645275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32A" w:rsidRPr="00250722">
        <w:rPr>
          <w:color w:val="000000"/>
          <w:sz w:val="28"/>
          <w:szCs w:val="28"/>
        </w:rPr>
        <w:t xml:space="preserve">Dětem se akce velmi líbila a většina z nich dokonce přispěla malým finančním darem. Každý z účastníků obdržel malý dárek a občerstvení. Všichni žáci měli možnost získat podpisy a fotografie se známými sportovci I. </w:t>
      </w:r>
      <w:proofErr w:type="spellStart"/>
      <w:r w:rsidR="009B632A" w:rsidRPr="00250722">
        <w:rPr>
          <w:color w:val="000000"/>
          <w:sz w:val="28"/>
          <w:szCs w:val="28"/>
        </w:rPr>
        <w:t>Bugárem</w:t>
      </w:r>
      <w:proofErr w:type="spellEnd"/>
      <w:r w:rsidR="009B632A" w:rsidRPr="00250722">
        <w:rPr>
          <w:color w:val="000000"/>
          <w:sz w:val="28"/>
          <w:szCs w:val="28"/>
        </w:rPr>
        <w:t xml:space="preserve">, P. </w:t>
      </w:r>
      <w:proofErr w:type="spellStart"/>
      <w:r w:rsidR="009B632A" w:rsidRPr="00250722">
        <w:rPr>
          <w:color w:val="000000"/>
          <w:sz w:val="28"/>
          <w:szCs w:val="28"/>
        </w:rPr>
        <w:t>Maslákem</w:t>
      </w:r>
      <w:proofErr w:type="spellEnd"/>
      <w:r w:rsidR="009B632A" w:rsidRPr="00250722">
        <w:rPr>
          <w:color w:val="000000"/>
          <w:sz w:val="28"/>
          <w:szCs w:val="28"/>
        </w:rPr>
        <w:t xml:space="preserve"> a zpěvákem A. Mišíkem.</w:t>
      </w:r>
    </w:p>
    <w:p w:rsidR="003D5417" w:rsidRDefault="003D5417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 w:rsidP="00D33D02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702198" wp14:editId="00C5BD9B">
                <wp:simplePos x="0" y="0"/>
                <wp:positionH relativeFrom="column">
                  <wp:posOffset>1452880</wp:posOffset>
                </wp:positionH>
                <wp:positionV relativeFrom="paragraph">
                  <wp:posOffset>-166370</wp:posOffset>
                </wp:positionV>
                <wp:extent cx="1828800" cy="714375"/>
                <wp:effectExtent l="0" t="0" r="0" b="952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3D02" w:rsidRDefault="00D33D02" w:rsidP="00D33D0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3B8F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</w:t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rich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573B8F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ugár</w:t>
                            </w:r>
                            <w:proofErr w:type="spellEnd"/>
                          </w:p>
                          <w:p w:rsidR="00D33D02" w:rsidRPr="00573B8F" w:rsidRDefault="00D33D02" w:rsidP="00D33D0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14.4pt;margin-top:-13.1pt;width:2in;height:56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" filled="f" stroked="f">
                <v:textbox>
                  <w:txbxContent>
                    <w:p w:rsidR="00D33D02" w:rsidRDefault="00D33D02" w:rsidP="00D33D0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3B8F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</w:t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rich </w:t>
                      </w:r>
                      <w:proofErr w:type="spellStart"/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573B8F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ugár</w:t>
                      </w:r>
                      <w:proofErr w:type="spellEnd"/>
                    </w:p>
                    <w:p w:rsidR="00D33D02" w:rsidRPr="00573B8F" w:rsidRDefault="00D33D02" w:rsidP="00D33D0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3D02" w:rsidRDefault="00D33D02" w:rsidP="00D33D02"/>
    <w:p w:rsidR="00D33D02" w:rsidRPr="00573B8F" w:rsidRDefault="00D33D02" w:rsidP="00D33D02">
      <w:pPr>
        <w:pStyle w:val="Normlnweb"/>
        <w:jc w:val="both"/>
        <w:rPr>
          <w:sz w:val="28"/>
        </w:rPr>
      </w:pPr>
      <w:r w:rsidRPr="00573B8F">
        <w:rPr>
          <w:bCs/>
          <w:sz w:val="28"/>
        </w:rPr>
        <w:t xml:space="preserve">Imrich </w:t>
      </w:r>
      <w:proofErr w:type="spellStart"/>
      <w:r w:rsidRPr="00573B8F">
        <w:rPr>
          <w:bCs/>
          <w:sz w:val="28"/>
        </w:rPr>
        <w:t>Bugár</w:t>
      </w:r>
      <w:proofErr w:type="spellEnd"/>
      <w:r w:rsidRPr="00573B8F">
        <w:rPr>
          <w:sz w:val="28"/>
        </w:rPr>
        <w:t xml:space="preserve"> (* </w:t>
      </w:r>
      <w:hyperlink r:id="rId7" w:tooltip="14. duben" w:history="1">
        <w:r w:rsidRPr="00573B8F">
          <w:rPr>
            <w:rStyle w:val="Hypertextovodkaz"/>
            <w:sz w:val="28"/>
          </w:rPr>
          <w:t>14. dubna</w:t>
        </w:r>
      </w:hyperlink>
      <w:r w:rsidRPr="00573B8F">
        <w:rPr>
          <w:sz w:val="28"/>
        </w:rPr>
        <w:t xml:space="preserve"> </w:t>
      </w:r>
      <w:hyperlink r:id="rId8" w:tooltip="1955" w:history="1">
        <w:r w:rsidRPr="00573B8F">
          <w:rPr>
            <w:rStyle w:val="Hypertextovodkaz"/>
            <w:sz w:val="28"/>
          </w:rPr>
          <w:t>1955</w:t>
        </w:r>
      </w:hyperlink>
      <w:r w:rsidRPr="00573B8F">
        <w:rPr>
          <w:sz w:val="28"/>
        </w:rPr>
        <w:t xml:space="preserve">, </w:t>
      </w:r>
      <w:hyperlink r:id="rId9" w:tooltip="Dunajská Streda" w:history="1">
        <w:r w:rsidRPr="00573B8F">
          <w:rPr>
            <w:rStyle w:val="Hypertextovodkaz"/>
            <w:sz w:val="28"/>
          </w:rPr>
          <w:t xml:space="preserve">Dunajská </w:t>
        </w:r>
        <w:proofErr w:type="spellStart"/>
        <w:r w:rsidRPr="00573B8F">
          <w:rPr>
            <w:rStyle w:val="Hypertextovodkaz"/>
            <w:sz w:val="28"/>
          </w:rPr>
          <w:t>Streda</w:t>
        </w:r>
        <w:proofErr w:type="spellEnd"/>
      </w:hyperlink>
      <w:r w:rsidRPr="00573B8F">
        <w:rPr>
          <w:sz w:val="28"/>
        </w:rPr>
        <w:t xml:space="preserve">) je bývalý československý </w:t>
      </w:r>
      <w:hyperlink r:id="rId10" w:tooltip="Lehká atletika" w:history="1">
        <w:r w:rsidRPr="00573B8F">
          <w:rPr>
            <w:rStyle w:val="Hypertextovodkaz"/>
            <w:sz w:val="28"/>
          </w:rPr>
          <w:t>atlet</w:t>
        </w:r>
      </w:hyperlink>
      <w:r w:rsidRPr="00573B8F">
        <w:rPr>
          <w:sz w:val="28"/>
        </w:rPr>
        <w:t xml:space="preserve">, </w:t>
      </w:r>
      <w:hyperlink r:id="rId11" w:tooltip="Hod diskem" w:history="1">
        <w:r w:rsidRPr="00573B8F">
          <w:rPr>
            <w:rStyle w:val="Hypertextovodkaz"/>
            <w:sz w:val="28"/>
          </w:rPr>
          <w:t>diskař</w:t>
        </w:r>
      </w:hyperlink>
      <w:r w:rsidRPr="00573B8F">
        <w:rPr>
          <w:sz w:val="28"/>
        </w:rPr>
        <w:t xml:space="preserve">, stříbrný z </w:t>
      </w:r>
      <w:hyperlink r:id="rId12" w:tooltip="Letní olympijské hry 1980" w:history="1">
        <w:r w:rsidRPr="00573B8F">
          <w:rPr>
            <w:rStyle w:val="Hypertextovodkaz"/>
            <w:sz w:val="28"/>
          </w:rPr>
          <w:t>olympiády 1980</w:t>
        </w:r>
      </w:hyperlink>
      <w:r w:rsidRPr="00573B8F">
        <w:rPr>
          <w:sz w:val="28"/>
        </w:rPr>
        <w:t xml:space="preserve"> v </w:t>
      </w:r>
      <w:hyperlink r:id="rId13" w:tooltip="Moskva" w:history="1">
        <w:r w:rsidRPr="00573B8F">
          <w:rPr>
            <w:rStyle w:val="Hypertextovodkaz"/>
            <w:sz w:val="28"/>
          </w:rPr>
          <w:t>Moskvě</w:t>
        </w:r>
      </w:hyperlink>
      <w:r w:rsidRPr="00573B8F">
        <w:rPr>
          <w:sz w:val="28"/>
        </w:rPr>
        <w:t xml:space="preserve">. Je zároveň </w:t>
      </w:r>
      <w:hyperlink r:id="rId14" w:tooltip="Mistrovství Evropy v atletice" w:history="1">
        <w:r w:rsidRPr="00573B8F">
          <w:rPr>
            <w:rStyle w:val="Hypertextovodkaz"/>
            <w:sz w:val="28"/>
          </w:rPr>
          <w:t>mistrem Evropy</w:t>
        </w:r>
      </w:hyperlink>
      <w:r w:rsidRPr="00573B8F">
        <w:rPr>
          <w:sz w:val="28"/>
        </w:rPr>
        <w:t xml:space="preserve"> z roku </w:t>
      </w:r>
      <w:hyperlink r:id="rId15" w:tooltip="1982" w:history="1">
        <w:r w:rsidRPr="00573B8F">
          <w:rPr>
            <w:rStyle w:val="Hypertextovodkaz"/>
            <w:sz w:val="28"/>
          </w:rPr>
          <w:t>1982</w:t>
        </w:r>
      </w:hyperlink>
      <w:r w:rsidRPr="00573B8F">
        <w:rPr>
          <w:sz w:val="28"/>
        </w:rPr>
        <w:t xml:space="preserve"> a </w:t>
      </w:r>
      <w:hyperlink r:id="rId16" w:tooltip="Mistrovství světa v atletice 1983" w:history="1">
        <w:r w:rsidRPr="00573B8F">
          <w:rPr>
            <w:rStyle w:val="Hypertextovodkaz"/>
            <w:sz w:val="28"/>
          </w:rPr>
          <w:t>mistrem světa</w:t>
        </w:r>
      </w:hyperlink>
      <w:r w:rsidRPr="00573B8F">
        <w:rPr>
          <w:sz w:val="28"/>
        </w:rPr>
        <w:t xml:space="preserve"> z roku </w:t>
      </w:r>
      <w:hyperlink r:id="rId17" w:tooltip="1983" w:history="1">
        <w:r w:rsidRPr="00573B8F">
          <w:rPr>
            <w:rStyle w:val="Hypertextovodkaz"/>
            <w:sz w:val="28"/>
          </w:rPr>
          <w:t>1983</w:t>
        </w:r>
      </w:hyperlink>
      <w:r w:rsidRPr="00573B8F">
        <w:rPr>
          <w:sz w:val="28"/>
        </w:rPr>
        <w:t>.</w:t>
      </w:r>
    </w:p>
    <w:p w:rsidR="00D33D02" w:rsidRPr="00D73B81" w:rsidRDefault="00D33D02" w:rsidP="00D33D02">
      <w:pPr>
        <w:pStyle w:val="Normlnweb"/>
        <w:jc w:val="both"/>
        <w:rPr>
          <w:sz w:val="28"/>
        </w:rPr>
      </w:pPr>
      <w:r w:rsidRPr="00573B8F">
        <w:rPr>
          <w:sz w:val="28"/>
        </w:rPr>
        <w:t xml:space="preserve">Jeho osobní rekord je 71,26 metrů z roku 1985. Průměr jeho deseti nejlepších výkonů je 70,12 metrů, průměr z 50 nejlepších závodů je 67,02 metrů. Byl šestkrát zvolen </w:t>
      </w:r>
      <w:hyperlink r:id="rId18" w:tooltip="Atlet roku" w:history="1">
        <w:r w:rsidRPr="00573B8F">
          <w:rPr>
            <w:rStyle w:val="Hypertextovodkaz"/>
            <w:sz w:val="28"/>
          </w:rPr>
          <w:t>Atletem roku</w:t>
        </w:r>
      </w:hyperlink>
      <w:r w:rsidRPr="00573B8F">
        <w:rPr>
          <w:sz w:val="28"/>
        </w:rPr>
        <w:t xml:space="preserve"> (1980 – 1985) a jednou </w:t>
      </w:r>
      <w:hyperlink r:id="rId19" w:tooltip="Sportovec roku" w:history="1">
        <w:r w:rsidRPr="00573B8F">
          <w:rPr>
            <w:rStyle w:val="Hypertextovodkaz"/>
            <w:sz w:val="28"/>
          </w:rPr>
          <w:t>Sportovcem roku</w:t>
        </w:r>
      </w:hyperlink>
      <w:r w:rsidRPr="00573B8F">
        <w:rPr>
          <w:sz w:val="28"/>
        </w:rPr>
        <w:t xml:space="preserve"> (1982).</w:t>
      </w:r>
    </w:p>
    <w:p w:rsidR="00D33D02" w:rsidRDefault="00D33D02" w:rsidP="00D33D02">
      <w:pPr>
        <w:jc w:val="both"/>
        <w:rPr>
          <w:rFonts w:ascii="Times New Roman" w:hAnsi="Times New Roman" w:cs="Times New Roman"/>
          <w:sz w:val="28"/>
          <w:szCs w:val="28"/>
        </w:rPr>
      </w:pPr>
      <w:r w:rsidRPr="00AF2656">
        <w:rPr>
          <w:rFonts w:ascii="Times New Roman" w:hAnsi="Times New Roman" w:cs="Times New Roman"/>
          <w:sz w:val="28"/>
          <w:szCs w:val="28"/>
        </w:rPr>
        <w:t>Vystudoval FTVS UNIVERSITY KARLOVY. Sportovní kariéru ukončil v roce 1995.</w:t>
      </w:r>
    </w:p>
    <w:p w:rsidR="00D33D02" w:rsidRPr="00854939" w:rsidRDefault="00D33D02" w:rsidP="00D33D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939">
        <w:rPr>
          <w:rFonts w:ascii="Times New Roman" w:hAnsi="Times New Roman" w:cs="Times New Roman"/>
          <w:b/>
          <w:sz w:val="28"/>
          <w:szCs w:val="28"/>
        </w:rPr>
        <w:t>Největší úspěchy: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1978: </w:t>
      </w:r>
      <w:hyperlink r:id="rId20" w:tooltip="Mistrovství Evropy v atletice 1978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Mistrovství Evropy v atletice 1978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3. místo 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1979: </w:t>
      </w:r>
      <w:hyperlink r:id="rId21" w:tooltip="Univerziáda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Univerziáda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5. místo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1980: </w:t>
      </w:r>
      <w:hyperlink r:id="rId22" w:tooltip="Letní olympijské hry 1980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LOH 1980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2. místo 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1981: </w:t>
      </w:r>
      <w:hyperlink r:id="rId23" w:tooltip="Kontinentální pohár v atletice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Světový pohár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3. místo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1982: </w:t>
      </w:r>
      <w:hyperlink r:id="rId24" w:tooltip="Mistrovství Evropy v atletice 1982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Mistrovství Evropy v atletice 1982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1. místo 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1983: </w:t>
      </w:r>
      <w:hyperlink r:id="rId25" w:tooltip="Mistrovství světa v atletice 1983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Mistrovství světa v atletice 1983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1. místo 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1986: </w:t>
      </w:r>
      <w:hyperlink r:id="rId26" w:tooltip="Mistrovství Evropy v atletice 1986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Mistrovství Evropy v atletice 1986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8. místo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1987: </w:t>
      </w:r>
      <w:hyperlink r:id="rId27" w:tooltip="Mistrovství světa v atletice 1987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Mistrovství světa v atletice 1987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7. místo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1988: </w:t>
      </w:r>
      <w:hyperlink r:id="rId28" w:tooltip="Letní olympijské hry 1988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LOH 1988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12. místo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1990: </w:t>
      </w:r>
      <w:hyperlink r:id="rId29" w:tooltip="Mistrovství Evropy v atletice 1990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Mistrovství Evropy v atletice 1990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7. místo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1991: </w:t>
      </w:r>
      <w:hyperlink r:id="rId30" w:tooltip="Mistrovství světa v atletice 1991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Mistrovství světa v atletice 1991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kvalifikace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1992: </w:t>
      </w:r>
      <w:hyperlink r:id="rId31" w:tooltip="Letní olympijské hry 1992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LOH 1992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kvalifikace</w:t>
      </w:r>
    </w:p>
    <w:p w:rsidR="00D33D02" w:rsidRPr="00D73B81" w:rsidRDefault="00D33D02" w:rsidP="00D33D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12DC8483" wp14:editId="30D441B9">
            <wp:simplePos x="0" y="0"/>
            <wp:positionH relativeFrom="column">
              <wp:posOffset>805180</wp:posOffset>
            </wp:positionH>
            <wp:positionV relativeFrom="paragraph">
              <wp:posOffset>320040</wp:posOffset>
            </wp:positionV>
            <wp:extent cx="4381500" cy="3286125"/>
            <wp:effectExtent l="0" t="0" r="0" b="9525"/>
            <wp:wrapNone/>
            <wp:docPr id="6" name="Obrázek 6" descr="\\ZSTGMSERVER\pedagog\skudmo\Plocha\Fotky\Běh naděje 2014\P10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skudmo\Plocha\Fotky\Běh naděje 2014\P10005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1993: </w:t>
      </w:r>
      <w:hyperlink r:id="rId33" w:tooltip="Mistrovství světa v atletice 1993" w:history="1">
        <w:r w:rsidRPr="00077FB4">
          <w:rPr>
            <w:rFonts w:ascii="Times New Roman" w:eastAsia="Times New Roman" w:hAnsi="Times New Roman" w:cs="Times New Roman"/>
            <w:sz w:val="28"/>
            <w:szCs w:val="28"/>
            <w:lang w:eastAsia="cs-CZ"/>
          </w:rPr>
          <w:t>Mistrovství světa v atletice 1993</w:t>
        </w:r>
      </w:hyperlink>
      <w:r w:rsidRPr="00D73B81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kvalifikace</w:t>
      </w:r>
    </w:p>
    <w:p w:rsidR="00D33D02" w:rsidRPr="00AF2656" w:rsidRDefault="00D33D02" w:rsidP="00D33D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D02" w:rsidRPr="00AF2656" w:rsidRDefault="00D33D02" w:rsidP="00D33D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Default="00D33D02"/>
    <w:p w:rsidR="00D33D02" w:rsidRPr="005C2FC4" w:rsidRDefault="00D33D02" w:rsidP="00D33D0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A27B2" wp14:editId="0E91CA28">
                <wp:simplePos x="0" y="0"/>
                <wp:positionH relativeFrom="column">
                  <wp:posOffset>2124075</wp:posOffset>
                </wp:positionH>
                <wp:positionV relativeFrom="paragraph">
                  <wp:posOffset>-19050</wp:posOffset>
                </wp:positionV>
                <wp:extent cx="1828800" cy="1828800"/>
                <wp:effectExtent l="0" t="0" r="0" b="127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3D02" w:rsidRPr="00433AC0" w:rsidRDefault="00D33D02" w:rsidP="00D33D02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3AC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Pavel </w:t>
                            </w:r>
                            <w:proofErr w:type="spellStart"/>
                            <w:r w:rsidRPr="00433AC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Maslák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7" type="#_x0000_t202" style="position:absolute;margin-left:167.25pt;margin-top:-1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" filled="f" stroked="f">
                <v:textbox style="mso-fit-shape-to-text:t">
                  <w:txbxContent>
                    <w:p w:rsidR="00D33D02" w:rsidRPr="00433AC0" w:rsidRDefault="00D33D02" w:rsidP="00D33D02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3AC0">
                        <w:rPr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Pavel </w:t>
                      </w:r>
                      <w:proofErr w:type="spellStart"/>
                      <w:r w:rsidRPr="00433AC0">
                        <w:rPr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Maslák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33D02" w:rsidRDefault="00D33D02" w:rsidP="00D33D02"/>
    <w:p w:rsidR="00D33D02" w:rsidRDefault="00D33D02" w:rsidP="00D33D02"/>
    <w:p w:rsidR="00D33D02" w:rsidRDefault="00D33D02" w:rsidP="00D33D02">
      <w:p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Pavel </w:t>
      </w:r>
      <w:proofErr w:type="spellStart"/>
      <w:r>
        <w:rPr>
          <w:rFonts w:ascii="Times New Roman" w:hAnsi="Times New Roman" w:cs="Times New Roman"/>
          <w:sz w:val="28"/>
          <w:szCs w:val="28"/>
        </w:rPr>
        <w:t>Maslák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7665">
        <w:rPr>
          <w:rFonts w:ascii="Times New Roman" w:hAnsi="Times New Roman" w:cs="Times New Roman"/>
          <w:sz w:val="28"/>
          <w:szCs w:val="28"/>
        </w:rPr>
        <w:t xml:space="preserve">(* </w:t>
      </w:r>
      <w:hyperlink r:id="rId34" w:tooltip="21. únor" w:history="1">
        <w:r w:rsidRPr="00A07665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21. února</w:t>
        </w:r>
      </w:hyperlink>
      <w:r w:rsidRPr="00A07665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tooltip="1991" w:history="1">
        <w:r w:rsidRPr="00A07665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1991</w:t>
        </w:r>
      </w:hyperlink>
      <w:r w:rsidRPr="00A07665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tooltip="Havířov" w:history="1">
        <w:r w:rsidRPr="00A07665">
          <w:rPr>
            <w:rStyle w:val="Hypertextovodkaz"/>
            <w:rFonts w:ascii="Times New Roman" w:hAnsi="Times New Roman" w:cs="Times New Roman"/>
            <w:color w:val="auto"/>
            <w:sz w:val="28"/>
            <w:szCs w:val="28"/>
            <w:u w:val="none"/>
          </w:rPr>
          <w:t>Havířov</w:t>
        </w:r>
      </w:hyperlink>
      <w:r w:rsidRPr="00A0766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je český sprinter na 200 a 400 m. Jeho nejlepší čas na 200 m je 20,49 s a na 400 m 44,79 s. V roce 2011 získal v Ostravě na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evropském šampionátu do 23 let bronzovou medaili na trati 200 m. V květnu roku 2012 překonal jako první Čech po dlouhých 34 letech národní rekord. V roce 2013 vybojoval zlato na trati 400 m v českém halovém rekordu 45,66 s a navíc přidal ještě bronzovou medaili ve štafetě na 4 x 400 m. Do MS 2013 v Moskvě vstoupil třetím místem v rozběhu v čase 45,44 s. V roce 2014 zaběhl v </w:t>
      </w:r>
      <w:proofErr w:type="spellStart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Gentu</w:t>
      </w:r>
      <w:proofErr w:type="spellEnd"/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historicky nejrychlejší evropský čas na trati 300 m a to za 32,15 s.</w:t>
      </w:r>
    </w:p>
    <w:p w:rsidR="00D33D02" w:rsidRPr="006740F9" w:rsidRDefault="00D33D02" w:rsidP="00D33D02">
      <w:pPr>
        <w:jc w:val="both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 w:rsidRPr="006740F9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Osobní rekordy:</w:t>
      </w:r>
    </w:p>
    <w:p w:rsidR="00D33D02" w:rsidRPr="009A6E1D" w:rsidRDefault="00D33D02" w:rsidP="00D33D02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60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6,65s</w:t>
      </w:r>
    </w:p>
    <w:p w:rsidR="00D33D02" w:rsidRPr="009A6E1D" w:rsidRDefault="00D33D02" w:rsidP="00D33D02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100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10,35s</w:t>
      </w:r>
    </w:p>
    <w:p w:rsidR="00D33D02" w:rsidRPr="009A6E1D" w:rsidRDefault="00D33D02" w:rsidP="00D33D02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200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20,49s</w:t>
      </w:r>
    </w:p>
    <w:p w:rsidR="00D33D02" w:rsidRPr="009A6E1D" w:rsidRDefault="00D33D02" w:rsidP="00D33D02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300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32,41s</w:t>
      </w:r>
    </w:p>
    <w:p w:rsidR="00D33D02" w:rsidRDefault="00D33D02" w:rsidP="00D33D02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400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Pr="009A6E1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44,79s</w:t>
      </w:r>
    </w:p>
    <w:p w:rsidR="00D33D02" w:rsidRDefault="00D33D02" w:rsidP="00D33D02">
      <w:p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0ECCAD2" wp14:editId="472DD1BA">
            <wp:simplePos x="0" y="0"/>
            <wp:positionH relativeFrom="column">
              <wp:posOffset>428625</wp:posOffset>
            </wp:positionH>
            <wp:positionV relativeFrom="paragraph">
              <wp:posOffset>72582</wp:posOffset>
            </wp:positionV>
            <wp:extent cx="6033135" cy="4524375"/>
            <wp:effectExtent l="0" t="0" r="0" b="9525"/>
            <wp:wrapNone/>
            <wp:docPr id="4" name="Obrázek 4" descr="\\ZSTGMSERVER\pedagog\skudmo\Plocha\Fotky\Běh naděje 2014\P100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TGMSERVER\pedagog\skudmo\Plocha\Fotky\Běh naděje 2014\P1000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t="-12729" r="-1028" b="12729"/>
                    <a:stretch/>
                  </pic:blipFill>
                  <pic:spPr bwMode="auto">
                    <a:xfrm>
                      <a:off x="0" y="0"/>
                      <a:ext cx="603313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D02" w:rsidRPr="00A361DC" w:rsidRDefault="00D33D02" w:rsidP="00D33D02">
      <w:pPr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D33D02" w:rsidRPr="00A45C39" w:rsidRDefault="00D33D02" w:rsidP="00D33D0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D02" w:rsidRDefault="00D33D02"/>
    <w:p w:rsidR="00D33D02" w:rsidRDefault="00D33D02"/>
    <w:p w:rsidR="00D33D02" w:rsidRDefault="00D33D02"/>
    <w:p w:rsidR="00D33D02" w:rsidRPr="00D33D02" w:rsidRDefault="00D33D02" w:rsidP="00D33D02"/>
    <w:p w:rsidR="00D33D02" w:rsidRPr="00D33D02" w:rsidRDefault="00D33D02" w:rsidP="00D33D02"/>
    <w:p w:rsidR="00D33D02" w:rsidRPr="00D33D02" w:rsidRDefault="00D33D02" w:rsidP="00D33D02"/>
    <w:p w:rsidR="00D33D02" w:rsidRPr="00D33D02" w:rsidRDefault="00D33D02" w:rsidP="00D33D02"/>
    <w:p w:rsidR="00D33D02" w:rsidRPr="00D33D02" w:rsidRDefault="00D33D02" w:rsidP="00D33D02"/>
    <w:p w:rsidR="00D33D02" w:rsidRPr="00D33D02" w:rsidRDefault="00D33D02" w:rsidP="00D33D02"/>
    <w:p w:rsidR="00D33D02" w:rsidRPr="00D33D02" w:rsidRDefault="00D33D02" w:rsidP="00D33D02"/>
    <w:p w:rsidR="00D33D02" w:rsidRPr="00D33D02" w:rsidRDefault="00D33D02" w:rsidP="00D33D02"/>
    <w:p w:rsidR="00D33D02" w:rsidRPr="00D33D02" w:rsidRDefault="00D33D02" w:rsidP="00D33D02">
      <w:pPr>
        <w:tabs>
          <w:tab w:val="left" w:pos="8607"/>
        </w:tabs>
        <w:jc w:val="right"/>
      </w:pPr>
      <w:r>
        <w:t>Zpra</w:t>
      </w:r>
      <w:bookmarkStart w:id="0" w:name="_GoBack"/>
      <w:bookmarkEnd w:id="0"/>
      <w:r>
        <w:t>covala Monika Benešová</w:t>
      </w:r>
    </w:p>
    <w:sectPr w:rsidR="00D33D02" w:rsidRPr="00D33D02" w:rsidSect="00250722">
      <w:pgSz w:w="11906" w:h="16838"/>
      <w:pgMar w:top="720" w:right="720" w:bottom="720" w:left="720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4ADD"/>
    <w:multiLevelType w:val="hybridMultilevel"/>
    <w:tmpl w:val="35AC76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2422D"/>
    <w:multiLevelType w:val="hybridMultilevel"/>
    <w:tmpl w:val="EF4E4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A3E27"/>
    <w:multiLevelType w:val="hybridMultilevel"/>
    <w:tmpl w:val="31B67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A113DF"/>
    <w:multiLevelType w:val="multilevel"/>
    <w:tmpl w:val="F9FE3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32A"/>
    <w:rsid w:val="00245F46"/>
    <w:rsid w:val="00250722"/>
    <w:rsid w:val="003D5417"/>
    <w:rsid w:val="005E35E0"/>
    <w:rsid w:val="009B632A"/>
    <w:rsid w:val="00C53341"/>
    <w:rsid w:val="00D33D02"/>
    <w:rsid w:val="00F4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B6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7E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3D0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33D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B6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7E9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D33D0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33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1955" TargetMode="External"/><Relationship Id="rId13" Type="http://schemas.openxmlformats.org/officeDocument/2006/relationships/hyperlink" Target="http://cs.wikipedia.org/wiki/Moskva" TargetMode="External"/><Relationship Id="rId18" Type="http://schemas.openxmlformats.org/officeDocument/2006/relationships/hyperlink" Target="http://cs.wikipedia.org/wiki/Atlet_roku" TargetMode="External"/><Relationship Id="rId26" Type="http://schemas.openxmlformats.org/officeDocument/2006/relationships/hyperlink" Target="http://cs.wikipedia.org/wiki/Mistrovstv%C3%AD_Evropy_v_atletice_1986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cs.wikipedia.org/wiki/Univerzi%C3%A1da" TargetMode="External"/><Relationship Id="rId34" Type="http://schemas.openxmlformats.org/officeDocument/2006/relationships/hyperlink" Target="http://cs.wikipedia.org/wiki/21._%C3%BAnor" TargetMode="External"/><Relationship Id="rId7" Type="http://schemas.openxmlformats.org/officeDocument/2006/relationships/hyperlink" Target="http://cs.wikipedia.org/wiki/14._duben" TargetMode="External"/><Relationship Id="rId12" Type="http://schemas.openxmlformats.org/officeDocument/2006/relationships/hyperlink" Target="http://cs.wikipedia.org/wiki/Letn%C3%AD_olympijsk%C3%A9_hry_1980" TargetMode="External"/><Relationship Id="rId17" Type="http://schemas.openxmlformats.org/officeDocument/2006/relationships/hyperlink" Target="http://cs.wikipedia.org/wiki/1983" TargetMode="External"/><Relationship Id="rId25" Type="http://schemas.openxmlformats.org/officeDocument/2006/relationships/hyperlink" Target="http://cs.wikipedia.org/wiki/Mistrovstv%C3%AD_sv%C4%9Bta_v_atletice_1983" TargetMode="External"/><Relationship Id="rId33" Type="http://schemas.openxmlformats.org/officeDocument/2006/relationships/hyperlink" Target="http://cs.wikipedia.org/wiki/Mistrovstv%C3%AD_sv%C4%9Bta_v_atletice_1993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s.wikipedia.org/wiki/Mistrovstv%C3%AD_sv%C4%9Bta_v_atletice_1983" TargetMode="External"/><Relationship Id="rId20" Type="http://schemas.openxmlformats.org/officeDocument/2006/relationships/hyperlink" Target="http://cs.wikipedia.org/wiki/Mistrovstv%C3%AD_Evropy_v_atletice_1978" TargetMode="External"/><Relationship Id="rId29" Type="http://schemas.openxmlformats.org/officeDocument/2006/relationships/hyperlink" Target="http://cs.wikipedia.org/wiki/Mistrovstv%C3%AD_Evropy_v_atletice_199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s.wikipedia.org/wiki/Hod_diskem" TargetMode="External"/><Relationship Id="rId24" Type="http://schemas.openxmlformats.org/officeDocument/2006/relationships/hyperlink" Target="http://cs.wikipedia.org/wiki/Mistrovstv%C3%AD_Evropy_v_atletice_1982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1982" TargetMode="External"/><Relationship Id="rId23" Type="http://schemas.openxmlformats.org/officeDocument/2006/relationships/hyperlink" Target="http://cs.wikipedia.org/wiki/Kontinent%C3%A1ln%C3%AD_poh%C3%A1r_v_atletice" TargetMode="External"/><Relationship Id="rId28" Type="http://schemas.openxmlformats.org/officeDocument/2006/relationships/hyperlink" Target="http://cs.wikipedia.org/wiki/Letn%C3%AD_olympijsk%C3%A9_hry_1988" TargetMode="External"/><Relationship Id="rId36" Type="http://schemas.openxmlformats.org/officeDocument/2006/relationships/hyperlink" Target="http://cs.wikipedia.org/wiki/Hav%C3%AD%C5%99ov" TargetMode="External"/><Relationship Id="rId10" Type="http://schemas.openxmlformats.org/officeDocument/2006/relationships/hyperlink" Target="http://cs.wikipedia.org/wiki/Lehk%C3%A1_atletika" TargetMode="External"/><Relationship Id="rId19" Type="http://schemas.openxmlformats.org/officeDocument/2006/relationships/hyperlink" Target="http://cs.wikipedia.org/wiki/Sportovec_roku" TargetMode="External"/><Relationship Id="rId31" Type="http://schemas.openxmlformats.org/officeDocument/2006/relationships/hyperlink" Target="http://cs.wikipedia.org/wiki/Letn%C3%AD_olympijsk%C3%A9_hry_199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s.wikipedia.org/wiki/Dunajsk%C3%A1_Streda" TargetMode="External"/><Relationship Id="rId14" Type="http://schemas.openxmlformats.org/officeDocument/2006/relationships/hyperlink" Target="http://cs.wikipedia.org/wiki/Mistrovstv%C3%AD_Evropy_v_atletice" TargetMode="External"/><Relationship Id="rId22" Type="http://schemas.openxmlformats.org/officeDocument/2006/relationships/hyperlink" Target="http://cs.wikipedia.org/wiki/Letn%C3%AD_olympijsk%C3%A9_hry_1980" TargetMode="External"/><Relationship Id="rId27" Type="http://schemas.openxmlformats.org/officeDocument/2006/relationships/hyperlink" Target="http://cs.wikipedia.org/wiki/Mistrovstv%C3%AD_sv%C4%9Bta_v_atletice_1987" TargetMode="External"/><Relationship Id="rId30" Type="http://schemas.openxmlformats.org/officeDocument/2006/relationships/hyperlink" Target="http://cs.wikipedia.org/wiki/Mistrovstv%C3%AD_sv%C4%9Bta_v_atletice_1991" TargetMode="External"/><Relationship Id="rId35" Type="http://schemas.openxmlformats.org/officeDocument/2006/relationships/hyperlink" Target="http://cs.wikipedia.org/wiki/1991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2882430E</Template>
  <TotalTime>1</TotalTime>
  <Pages>3</Pages>
  <Words>861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Benešová</dc:creator>
  <cp:lastModifiedBy>Dana Houzarová</cp:lastModifiedBy>
  <cp:revision>2</cp:revision>
  <dcterms:created xsi:type="dcterms:W3CDTF">2014-10-21T10:04:00Z</dcterms:created>
  <dcterms:modified xsi:type="dcterms:W3CDTF">2014-10-21T10:04:00Z</dcterms:modified>
</cp:coreProperties>
</file>