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5F" w:rsidRPr="008E0C52" w:rsidRDefault="00DE4C5F" w:rsidP="00DE4C5F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bookmarkStart w:id="0" w:name="_GoBack"/>
      <w:bookmarkEnd w:id="0"/>
      <w:r w:rsidRPr="008E0C52">
        <w:rPr>
          <w:rFonts w:ascii="Comic Sans MS" w:hAnsi="Comic Sans MS"/>
          <w:noProof/>
          <w:color w:val="0070C0"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 wp14:anchorId="61D4AECC" wp14:editId="3742BAC0">
            <wp:simplePos x="0" y="0"/>
            <wp:positionH relativeFrom="column">
              <wp:posOffset>5358130</wp:posOffset>
            </wp:positionH>
            <wp:positionV relativeFrom="paragraph">
              <wp:posOffset>-693420</wp:posOffset>
            </wp:positionV>
            <wp:extent cx="1190625" cy="1682115"/>
            <wp:effectExtent l="0" t="0" r="9525" b="0"/>
            <wp:wrapNone/>
            <wp:docPr id="5" name="Obrázek 5" descr="C:\Users\vorizd\AppData\Local\Microsoft\Windows\Temporary Internet Files\Content.IE5\97EB172S\obrazek_53_miriam_kalasov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izd\AppData\Local\Microsoft\Windows\Temporary Internet Files\Content.IE5\97EB172S\obrazek_53_miriam_kalasova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C52">
        <w:rPr>
          <w:rFonts w:ascii="Comic Sans MS" w:hAnsi="Comic Sans MS"/>
          <w:noProof/>
          <w:color w:val="0070C0"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 wp14:anchorId="130E057B" wp14:editId="1BF4F077">
            <wp:simplePos x="0" y="0"/>
            <wp:positionH relativeFrom="column">
              <wp:posOffset>-814070</wp:posOffset>
            </wp:positionH>
            <wp:positionV relativeFrom="paragraph">
              <wp:posOffset>-687705</wp:posOffset>
            </wp:positionV>
            <wp:extent cx="1190625" cy="1682115"/>
            <wp:effectExtent l="0" t="0" r="9525" b="0"/>
            <wp:wrapNone/>
            <wp:docPr id="3" name="Obrázek 3" descr="C:\Users\vorizd\AppData\Local\Microsoft\Windows\Temporary Internet Files\Content.IE5\97EB172S\obrazek_53_miriam_kalasov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rizd\AppData\Local\Microsoft\Windows\Temporary Internet Files\Content.IE5\97EB172S\obrazek_53_miriam_kalasova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C52">
        <w:rPr>
          <w:rFonts w:ascii="Comic Sans MS" w:hAnsi="Comic Sans MS"/>
          <w:b/>
          <w:color w:val="0070C0"/>
          <w:sz w:val="40"/>
          <w:szCs w:val="40"/>
        </w:rPr>
        <w:t>19. prosince 2014</w:t>
      </w:r>
    </w:p>
    <w:p w:rsidR="004E1241" w:rsidRPr="008E0C52" w:rsidRDefault="00C84B87" w:rsidP="00C84B87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8E0C52">
        <w:rPr>
          <w:rFonts w:ascii="Comic Sans MS" w:hAnsi="Comic Sans MS"/>
          <w:b/>
          <w:color w:val="0070C0"/>
          <w:sz w:val="40"/>
          <w:szCs w:val="40"/>
        </w:rPr>
        <w:t xml:space="preserve">Společná vánoční besídka I. A </w:t>
      </w:r>
      <w:proofErr w:type="spellStart"/>
      <w:r w:rsidRPr="008E0C52">
        <w:rPr>
          <w:rFonts w:ascii="Comic Sans MS" w:hAnsi="Comic Sans MS"/>
          <w:b/>
          <w:color w:val="0070C0"/>
          <w:sz w:val="40"/>
          <w:szCs w:val="40"/>
        </w:rPr>
        <w:t>a</w:t>
      </w:r>
      <w:proofErr w:type="spellEnd"/>
      <w:r w:rsidRPr="008E0C52">
        <w:rPr>
          <w:rFonts w:ascii="Comic Sans MS" w:hAnsi="Comic Sans MS"/>
          <w:b/>
          <w:color w:val="0070C0"/>
          <w:sz w:val="40"/>
          <w:szCs w:val="40"/>
        </w:rPr>
        <w:t xml:space="preserve"> IX. A</w:t>
      </w:r>
    </w:p>
    <w:p w:rsidR="00C84B87" w:rsidRPr="00DE4C5F" w:rsidRDefault="00C84B87">
      <w:pPr>
        <w:rPr>
          <w:rFonts w:ascii="Comic Sans MS" w:hAnsi="Comic Sans MS"/>
          <w:sz w:val="36"/>
          <w:szCs w:val="36"/>
        </w:rPr>
      </w:pPr>
      <w:r w:rsidRPr="00DE4C5F">
        <w:rPr>
          <w:rFonts w:ascii="Comic Sans MS" w:hAnsi="Comic Sans MS"/>
          <w:sz w:val="36"/>
          <w:szCs w:val="36"/>
        </w:rPr>
        <w:t xml:space="preserve">Už několik let na naší škole funguje patronát žáků 9. ročníku nad prvňáčky. Pořádáme společné akce a deváťáci připravují pro své malé spolužáky různé soutěže a hry. Výjimkou nebyla ani vánoční besídka, jejíž část strávili deváťáci v I. A. Společně jsme si zazpívali vánoční koledy a zahráli si různé hry. </w:t>
      </w:r>
      <w:proofErr w:type="spellStart"/>
      <w:r w:rsidRPr="00DE4C5F">
        <w:rPr>
          <w:rFonts w:ascii="Comic Sans MS" w:hAnsi="Comic Sans MS"/>
          <w:sz w:val="36"/>
          <w:szCs w:val="36"/>
        </w:rPr>
        <w:t>Židličkovanou</w:t>
      </w:r>
      <w:proofErr w:type="spellEnd"/>
      <w:r w:rsidRPr="00DE4C5F">
        <w:rPr>
          <w:rFonts w:ascii="Comic Sans MS" w:hAnsi="Comic Sans MS"/>
          <w:sz w:val="36"/>
          <w:szCs w:val="36"/>
        </w:rPr>
        <w:t>, při které po každé písničce ubyla jedna židle, mrkanou a nakonec se prvňáci pokusili sestavit puzzle s obrázky veselých opic. Protože to byl velmi těžký úkol, hodně jim s ním pomohli jejich patroni. Nakonec jsme si mezi sebou rozdali dárečky a ochutnali cukroví ostatních. Prvňáčci si pro své patrony připravili malé překvapení a každému dali milé vánoční přání. Bylo to moc fajn dopoledne, při kterém jsme se pobavili a zpříjemnili si předvánoční čas.</w:t>
      </w:r>
    </w:p>
    <w:p w:rsidR="00C84B87" w:rsidRDefault="00DE4C5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1C862299" wp14:editId="60E9F6DC">
            <wp:simplePos x="0" y="0"/>
            <wp:positionH relativeFrom="column">
              <wp:posOffset>1595755</wp:posOffset>
            </wp:positionH>
            <wp:positionV relativeFrom="paragraph">
              <wp:posOffset>525145</wp:posOffset>
            </wp:positionV>
            <wp:extent cx="3274060" cy="2181225"/>
            <wp:effectExtent l="0" t="0" r="2540" b="9525"/>
            <wp:wrapNone/>
            <wp:docPr id="6" name="Obrázek 6" descr="C:\Users\vorizd\AppData\Local\Microsoft\Windows\Temporary Internet Files\Content.IE5\M7GRC881\90_03_36_we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izd\AppData\Local\Microsoft\Windows\Temporary Internet Files\Content.IE5\M7GRC881\90_03_36_web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C84B87" w:rsidRPr="00DE4C5F">
        <w:rPr>
          <w:rFonts w:ascii="Comic Sans MS" w:hAnsi="Comic Sans MS"/>
          <w:sz w:val="36"/>
          <w:szCs w:val="36"/>
        </w:rPr>
        <w:t>Monika Voráčová, Tereza Michálková, IX. A</w:t>
      </w: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8E0C52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33F6F21F" wp14:editId="23B35971">
            <wp:simplePos x="0" y="0"/>
            <wp:positionH relativeFrom="column">
              <wp:posOffset>-440055</wp:posOffset>
            </wp:positionH>
            <wp:positionV relativeFrom="paragraph">
              <wp:posOffset>-404495</wp:posOffset>
            </wp:positionV>
            <wp:extent cx="6663055" cy="4437380"/>
            <wp:effectExtent l="0" t="0" r="4445" b="1270"/>
            <wp:wrapNone/>
            <wp:docPr id="8" name="Obrázek 8" descr="\\ZSTGMSERVER\pedagog\vorizd\Plocha\vánoční besídka\SDC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STGMSERVER\pedagog\vorizd\Plocha\vánoční besídka\SDC1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Default="00DE4C5F">
      <w:pPr>
        <w:rPr>
          <w:rFonts w:ascii="Comic Sans MS" w:hAnsi="Comic Sans MS"/>
          <w:sz w:val="36"/>
          <w:szCs w:val="36"/>
        </w:rPr>
      </w:pPr>
    </w:p>
    <w:p w:rsidR="00DE4C5F" w:rsidRPr="00DE4C5F" w:rsidRDefault="00DE4C5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1010285</wp:posOffset>
            </wp:positionV>
            <wp:extent cx="6621912" cy="4410075"/>
            <wp:effectExtent l="0" t="0" r="7620" b="0"/>
            <wp:wrapNone/>
            <wp:docPr id="7" name="Obrázek 7" descr="\\ZSTGMSERVER\pedagog\vorizd\Plocha\vánoční besídka\SDC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vorizd\Plocha\vánoční besídka\SDC1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12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C5F" w:rsidRPr="00DE4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C5F" w:rsidRDefault="00DE4C5F" w:rsidP="00DE4C5F">
      <w:pPr>
        <w:spacing w:after="0" w:line="240" w:lineRule="auto"/>
      </w:pPr>
      <w:r>
        <w:separator/>
      </w:r>
    </w:p>
  </w:endnote>
  <w:endnote w:type="continuationSeparator" w:id="0">
    <w:p w:rsidR="00DE4C5F" w:rsidRDefault="00DE4C5F" w:rsidP="00DE4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C5F" w:rsidRDefault="00DE4C5F" w:rsidP="00DE4C5F">
      <w:pPr>
        <w:spacing w:after="0" w:line="240" w:lineRule="auto"/>
      </w:pPr>
      <w:r>
        <w:separator/>
      </w:r>
    </w:p>
  </w:footnote>
  <w:footnote w:type="continuationSeparator" w:id="0">
    <w:p w:rsidR="00DE4C5F" w:rsidRDefault="00DE4C5F" w:rsidP="00DE4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87"/>
    <w:rsid w:val="00225DF3"/>
    <w:rsid w:val="004E1241"/>
    <w:rsid w:val="008E0C52"/>
    <w:rsid w:val="00C84B87"/>
    <w:rsid w:val="00DE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C5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4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C5F"/>
  </w:style>
  <w:style w:type="paragraph" w:styleId="Zpat">
    <w:name w:val="footer"/>
    <w:basedOn w:val="Normln"/>
    <w:link w:val="ZpatChar"/>
    <w:uiPriority w:val="99"/>
    <w:unhideWhenUsed/>
    <w:rsid w:val="00DE4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4C5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E4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4C5F"/>
  </w:style>
  <w:style w:type="paragraph" w:styleId="Zpat">
    <w:name w:val="footer"/>
    <w:basedOn w:val="Normln"/>
    <w:link w:val="ZpatChar"/>
    <w:uiPriority w:val="99"/>
    <w:unhideWhenUsed/>
    <w:rsid w:val="00DE4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98BBA25</Template>
  <TotalTime>15</TotalTime>
  <Pages>2</Pages>
  <Words>128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Wachtlová</dc:creator>
  <cp:lastModifiedBy>Zdeňka Voříšková</cp:lastModifiedBy>
  <cp:revision>3</cp:revision>
  <dcterms:created xsi:type="dcterms:W3CDTF">2015-01-13T20:19:00Z</dcterms:created>
  <dcterms:modified xsi:type="dcterms:W3CDTF">2015-01-13T20:36:00Z</dcterms:modified>
</cp:coreProperties>
</file>