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EF" w:rsidRDefault="0086605E">
      <w:pPr>
        <w:pStyle w:val="Standard"/>
        <w:jc w:val="center"/>
      </w:pPr>
      <w:bookmarkStart w:id="0" w:name="_GoBack"/>
      <w:bookmarkEnd w:id="0"/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634365</wp:posOffset>
            </wp:positionV>
            <wp:extent cx="2295528" cy="1721486"/>
            <wp:effectExtent l="0" t="0" r="9522" b="0"/>
            <wp:wrapSquare wrapText="bothSides"/>
            <wp:docPr id="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8" cy="17214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>PODZIMNÍ ATLETIKA</w:t>
      </w:r>
    </w:p>
    <w:p w:rsidR="003F40EF" w:rsidRDefault="003F40EF">
      <w:pPr>
        <w:pStyle w:val="Standard"/>
        <w:jc w:val="center"/>
        <w:rPr>
          <w:rFonts w:ascii="Comic Sans MS" w:hAnsi="Comic Sans MS"/>
        </w:rPr>
      </w:pPr>
    </w:p>
    <w:p w:rsidR="003F40EF" w:rsidRDefault="0086605E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Ve středu 24. Září 2014 se na letním stadionu v Blatné konal již 8. ročník Podzimní atletiky. Včetně naší školy se zúčastnilo celkem šest základních škol, a to ZŠ </w:t>
      </w:r>
      <w:r>
        <w:rPr>
          <w:rFonts w:ascii="Comic Sans MS" w:hAnsi="Comic Sans MS"/>
        </w:rPr>
        <w:t>Zaboří, Sedlice, Bělčice, Komenského Blatná a letos  i ZŠ Hvožďany. Žáci druhého stupně soutěžili ve dvou kategoriích- 6.-7. ročník  a 8.-9. ročník. Celé závody skvěle zorganizoval náš p. učitel Voříšek, který nás doprovázel po celý tento náročný den. Spol</w:t>
      </w:r>
      <w:r>
        <w:rPr>
          <w:rFonts w:ascii="Comic Sans MS" w:hAnsi="Comic Sans MS"/>
        </w:rPr>
        <w:t xml:space="preserve">u s ním jsme byli připraveni dát do výkonů úplně všechno, ovšem počasí nám moc nepřálo. Byla opravdu zima a mlha – že by se dala krájet. :-) Samozřejmě že se nám v takovém počasí moc běhat nechtělo, ale </w:t>
      </w:r>
      <w:proofErr w:type="spellStart"/>
      <w:r>
        <w:rPr>
          <w:rFonts w:ascii="Comic Sans MS" w:hAnsi="Comic Sans MS"/>
        </w:rPr>
        <w:t>jentak</w:t>
      </w:r>
      <w:proofErr w:type="spellEnd"/>
      <w:r>
        <w:rPr>
          <w:rFonts w:ascii="Comic Sans MS" w:hAnsi="Comic Sans MS"/>
        </w:rPr>
        <w:t xml:space="preserve"> jsme se nevzdali a posílili se před závodem ho</w:t>
      </w:r>
      <w:r>
        <w:rPr>
          <w:rFonts w:ascii="Comic Sans MS" w:hAnsi="Comic Sans MS"/>
        </w:rPr>
        <w:t>rkým čajem. Z naší školy nás v různých disciplínách závodilo 29. Z toho 22x jsme stáli na stupni vítězů. Domů jsme si odnesli 8x zlato, 7x stříbro a 7x bronz. Ke konci nám vysvitlo i sluníčko, takže jsme si ten den ještě nakonec velmi užili. :-)</w:t>
      </w:r>
    </w:p>
    <w:p w:rsidR="003F40EF" w:rsidRDefault="0086605E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3298826</wp:posOffset>
            </wp:positionH>
            <wp:positionV relativeFrom="margin">
              <wp:posOffset>5289547</wp:posOffset>
            </wp:positionV>
            <wp:extent cx="2562221" cy="1919609"/>
            <wp:effectExtent l="0" t="0" r="0" b="4441"/>
            <wp:wrapSquare wrapText="bothSides"/>
            <wp:docPr id="2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1" cy="1919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4686299</wp:posOffset>
            </wp:positionV>
            <wp:extent cx="2831467" cy="2124078"/>
            <wp:effectExtent l="0" t="0" r="6983" b="9522"/>
            <wp:wrapSquare wrapText="bothSides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467" cy="2124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40EF" w:rsidRDefault="0086605E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22230</wp:posOffset>
            </wp:positionH>
            <wp:positionV relativeFrom="margin">
              <wp:posOffset>7118977</wp:posOffset>
            </wp:positionV>
            <wp:extent cx="3009903" cy="2256794"/>
            <wp:effectExtent l="114300" t="152400" r="114297" b="143506"/>
            <wp:wrapSquare wrapText="bothSides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273499">
                      <a:off x="0" y="0"/>
                      <a:ext cx="3009903" cy="22567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3181343</wp:posOffset>
            </wp:positionH>
            <wp:positionV relativeFrom="margin">
              <wp:posOffset>3124204</wp:posOffset>
            </wp:positionV>
            <wp:extent cx="2729868" cy="2047871"/>
            <wp:effectExtent l="133350" t="190500" r="127632" b="180979"/>
            <wp:wrapSquare wrapText="bothSides"/>
            <wp:docPr id="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461414">
                      <a:off x="0" y="0"/>
                      <a:ext cx="2729868" cy="2047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86605E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3889373</wp:posOffset>
            </wp:positionH>
            <wp:positionV relativeFrom="margin">
              <wp:posOffset>7759067</wp:posOffset>
            </wp:positionV>
            <wp:extent cx="2213606" cy="1659892"/>
            <wp:effectExtent l="95250" t="133350" r="91444" b="130808"/>
            <wp:wrapSquare wrapText="bothSides"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12117">
                      <a:off x="0" y="0"/>
                      <a:ext cx="2213606" cy="16598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40EF" w:rsidRDefault="0086605E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-358144</wp:posOffset>
            </wp:positionH>
            <wp:positionV relativeFrom="margin">
              <wp:posOffset>6080760</wp:posOffset>
            </wp:positionV>
            <wp:extent cx="3600450" cy="2700022"/>
            <wp:effectExtent l="114300" t="152400" r="114300" b="157478"/>
            <wp:wrapSquare wrapText="bothSides"/>
            <wp:docPr id="7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300245">
                      <a:off x="0" y="0"/>
                      <a:ext cx="3600450" cy="2700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-453386</wp:posOffset>
            </wp:positionH>
            <wp:positionV relativeFrom="margin">
              <wp:posOffset>2594610</wp:posOffset>
            </wp:positionV>
            <wp:extent cx="3568702" cy="2676521"/>
            <wp:effectExtent l="0" t="0" r="0" b="0"/>
            <wp:wrapSquare wrapText="bothSides"/>
            <wp:docPr id="8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8702" cy="2676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3065782</wp:posOffset>
            </wp:positionH>
            <wp:positionV relativeFrom="margin">
              <wp:posOffset>-224156</wp:posOffset>
            </wp:positionV>
            <wp:extent cx="3524253" cy="2642231"/>
            <wp:effectExtent l="95250" t="133350" r="95247" b="120019"/>
            <wp:wrapSquare wrapText="bothSides"/>
            <wp:docPr id="9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32082">
                      <a:off x="0" y="0"/>
                      <a:ext cx="3524253" cy="2642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-575944</wp:posOffset>
            </wp:positionH>
            <wp:positionV relativeFrom="margin">
              <wp:posOffset>-291465</wp:posOffset>
            </wp:positionV>
            <wp:extent cx="3381378" cy="2600325"/>
            <wp:effectExtent l="95250" t="114300" r="85722" b="123825"/>
            <wp:wrapSquare wrapText="bothSides"/>
            <wp:docPr id="10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368106">
                      <a:off x="0" y="0"/>
                      <a:ext cx="3381378" cy="2600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86605E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2756531</wp:posOffset>
            </wp:positionH>
            <wp:positionV relativeFrom="margin">
              <wp:posOffset>3463290</wp:posOffset>
            </wp:positionV>
            <wp:extent cx="3905246" cy="2929252"/>
            <wp:effectExtent l="0" t="0" r="4" b="4448"/>
            <wp:wrapSquare wrapText="bothSides"/>
            <wp:docPr id="11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46" cy="29292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3F40EF">
      <w:pPr>
        <w:pStyle w:val="Standard"/>
      </w:pPr>
    </w:p>
    <w:p w:rsidR="003F40EF" w:rsidRDefault="0086605E">
      <w:pPr>
        <w:pStyle w:val="Standard"/>
      </w:pPr>
      <w:r>
        <w:t xml:space="preserve">                                             </w:t>
      </w:r>
      <w:r>
        <w:tab/>
      </w:r>
      <w:r>
        <w:tab/>
      </w:r>
      <w:r>
        <w:tab/>
        <w:t xml:space="preserve">  </w:t>
      </w:r>
      <w:r>
        <w:rPr>
          <w:rFonts w:ascii="Comic Sans MS" w:hAnsi="Comic Sans MS"/>
        </w:rPr>
        <w:t xml:space="preserve">Tereza Michálková, Monika Voráčová, IX. A </w:t>
      </w:r>
    </w:p>
    <w:sectPr w:rsidR="003F40EF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6605E">
      <w:r>
        <w:separator/>
      </w:r>
    </w:p>
  </w:endnote>
  <w:endnote w:type="continuationSeparator" w:id="0">
    <w:p w:rsidR="00000000" w:rsidRDefault="0086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6605E">
      <w:r>
        <w:rPr>
          <w:color w:val="000000"/>
        </w:rPr>
        <w:separator/>
      </w:r>
    </w:p>
  </w:footnote>
  <w:footnote w:type="continuationSeparator" w:id="0">
    <w:p w:rsidR="00000000" w:rsidRDefault="00866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F40EF"/>
    <w:rsid w:val="003F40EF"/>
    <w:rsid w:val="0086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ahoma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ahoma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823C637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D823C637</Template>
  <TotalTime>1</TotalTime>
  <Pages>2</Pages>
  <Words>155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 fff</dc:creator>
  <cp:lastModifiedBy>Dana Houzarová</cp:lastModifiedBy>
  <cp:revision>2</cp:revision>
  <cp:lastPrinted>2014-09-29T11:24:00Z</cp:lastPrinted>
  <dcterms:created xsi:type="dcterms:W3CDTF">2014-10-02T10:31:00Z</dcterms:created>
  <dcterms:modified xsi:type="dcterms:W3CDTF">2014-10-02T10:31:00Z</dcterms:modified>
</cp:coreProperties>
</file>