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F4" w:rsidRPr="008D10F4" w:rsidRDefault="008D10F4" w:rsidP="00DD0675">
      <w:pPr>
        <w:spacing w:after="120"/>
        <w:jc w:val="center"/>
        <w:rPr>
          <w:b/>
          <w:caps/>
          <w:color w:val="00206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D10F4">
        <w:rPr>
          <w:b/>
          <w:caps/>
          <w:color w:val="00206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TECHMÁNIE PLZEŇ</w:t>
      </w:r>
    </w:p>
    <w:p w:rsidR="00DD0675" w:rsidRPr="008D10F4" w:rsidRDefault="00735BDB" w:rsidP="008D10F4">
      <w:pPr>
        <w:spacing w:after="120"/>
        <w:jc w:val="center"/>
        <w:rPr>
          <w:b/>
          <w:caps/>
          <w:color w:val="00206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0206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3D PLANETÁRIUM</w:t>
      </w:r>
    </w:p>
    <w:p w:rsidR="00DD0675" w:rsidRPr="008D10F4" w:rsidRDefault="008D10F4" w:rsidP="00DD0675">
      <w:pPr>
        <w:spacing w:after="120"/>
        <w:jc w:val="center"/>
        <w:rPr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D10F4">
        <w:rPr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r w:rsidR="00DD0675" w:rsidRPr="008D10F4">
        <w:rPr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. </w:t>
      </w:r>
      <w:r w:rsidRPr="008D10F4">
        <w:rPr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12</w:t>
      </w:r>
      <w:r w:rsidR="00DD0675" w:rsidRPr="008D10F4">
        <w:rPr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2014</w:t>
      </w:r>
    </w:p>
    <w:p w:rsidR="00255F3E" w:rsidRPr="00D373F0" w:rsidRDefault="00C87EBE">
      <w:pPr>
        <w:rPr>
          <w:sz w:val="16"/>
          <w:szCs w:val="16"/>
        </w:rPr>
      </w:pPr>
    </w:p>
    <w:p w:rsidR="00735BDB" w:rsidRPr="00F7318F" w:rsidRDefault="007F7F7C" w:rsidP="005307D0">
      <w:pPr>
        <w:jc w:val="both"/>
        <w:rPr>
          <w:sz w:val="24"/>
          <w:szCs w:val="24"/>
        </w:rPr>
      </w:pPr>
      <w:r w:rsidRPr="00F7318F">
        <w:rPr>
          <w:sz w:val="24"/>
          <w:szCs w:val="24"/>
        </w:rPr>
        <w:t xml:space="preserve">Ve čtvrtek </w:t>
      </w:r>
      <w:r w:rsidR="008D10F4" w:rsidRPr="00F7318F">
        <w:rPr>
          <w:sz w:val="24"/>
          <w:szCs w:val="24"/>
        </w:rPr>
        <w:t>4</w:t>
      </w:r>
      <w:r w:rsidRPr="00F7318F">
        <w:rPr>
          <w:sz w:val="24"/>
          <w:szCs w:val="24"/>
        </w:rPr>
        <w:t xml:space="preserve">. </w:t>
      </w:r>
      <w:r w:rsidR="008D10F4" w:rsidRPr="00F7318F">
        <w:rPr>
          <w:sz w:val="24"/>
          <w:szCs w:val="24"/>
        </w:rPr>
        <w:t>12</w:t>
      </w:r>
      <w:r w:rsidR="00571FBA" w:rsidRPr="00F7318F">
        <w:rPr>
          <w:sz w:val="24"/>
          <w:szCs w:val="24"/>
        </w:rPr>
        <w:t>. 2014 podnikli</w:t>
      </w:r>
      <w:r w:rsidRPr="00F7318F">
        <w:rPr>
          <w:sz w:val="24"/>
          <w:szCs w:val="24"/>
        </w:rPr>
        <w:t xml:space="preserve"> </w:t>
      </w:r>
      <w:proofErr w:type="gramStart"/>
      <w:r w:rsidRPr="00F7318F">
        <w:rPr>
          <w:sz w:val="24"/>
          <w:szCs w:val="24"/>
        </w:rPr>
        <w:t xml:space="preserve">žáci </w:t>
      </w:r>
      <w:r w:rsidR="00571FBA" w:rsidRPr="00F7318F">
        <w:rPr>
          <w:sz w:val="24"/>
          <w:szCs w:val="24"/>
        </w:rPr>
        <w:t>5.A a 5.B</w:t>
      </w:r>
      <w:r w:rsidR="008D10F4" w:rsidRPr="00F7318F">
        <w:rPr>
          <w:sz w:val="24"/>
          <w:szCs w:val="24"/>
        </w:rPr>
        <w:t xml:space="preserve"> exkurzi</w:t>
      </w:r>
      <w:proofErr w:type="gramEnd"/>
      <w:r w:rsidR="008D10F4" w:rsidRPr="00F7318F">
        <w:rPr>
          <w:sz w:val="24"/>
          <w:szCs w:val="24"/>
        </w:rPr>
        <w:t xml:space="preserve"> do Plzně do </w:t>
      </w:r>
      <w:proofErr w:type="spellStart"/>
      <w:r w:rsidR="008D10F4" w:rsidRPr="00F7318F">
        <w:rPr>
          <w:sz w:val="24"/>
          <w:szCs w:val="24"/>
        </w:rPr>
        <w:t>Techmánie</w:t>
      </w:r>
      <w:proofErr w:type="spellEnd"/>
      <w:r w:rsidR="00571FBA" w:rsidRPr="00F7318F">
        <w:rPr>
          <w:sz w:val="24"/>
          <w:szCs w:val="24"/>
        </w:rPr>
        <w:t xml:space="preserve">, kde měli naplánovanou návštěvu místního 3D </w:t>
      </w:r>
      <w:r w:rsidR="00C87EBE">
        <w:rPr>
          <w:sz w:val="24"/>
          <w:szCs w:val="24"/>
        </w:rPr>
        <w:t>P</w:t>
      </w:r>
      <w:r w:rsidR="00571FBA" w:rsidRPr="00F7318F">
        <w:rPr>
          <w:sz w:val="24"/>
          <w:szCs w:val="24"/>
        </w:rPr>
        <w:t xml:space="preserve">lanetária. V 8 hodin ráno </w:t>
      </w:r>
      <w:proofErr w:type="gramStart"/>
      <w:r w:rsidR="00571FBA" w:rsidRPr="00F7318F">
        <w:rPr>
          <w:sz w:val="24"/>
          <w:szCs w:val="24"/>
        </w:rPr>
        <w:t>vyrazili</w:t>
      </w:r>
      <w:proofErr w:type="gramEnd"/>
      <w:r w:rsidR="00571FBA" w:rsidRPr="00F7318F">
        <w:rPr>
          <w:sz w:val="24"/>
          <w:szCs w:val="24"/>
        </w:rPr>
        <w:t xml:space="preserve"> se svými třídními učiteli autobusem směr západočeská metropole. Na místo dorazili kolem půl 10 a první aktivitou žáků byla svačina. Někteří si koupili něco dobrého v místním bufetu, jiní rozbalili svačinu z domova. Následně dostali žáci pásku na ruku, aby mohli vstoupit do komplexu planetária, kam se všichni posilněni svačinou přesunuli.</w:t>
      </w:r>
    </w:p>
    <w:p w:rsidR="007F7F7C" w:rsidRPr="00F7318F" w:rsidRDefault="00735BDB" w:rsidP="005307D0">
      <w:pPr>
        <w:jc w:val="both"/>
        <w:rPr>
          <w:sz w:val="24"/>
          <w:szCs w:val="24"/>
        </w:rPr>
      </w:pPr>
      <w:r w:rsidRPr="00F7318F">
        <w:rPr>
          <w:sz w:val="24"/>
          <w:szCs w:val="24"/>
        </w:rPr>
        <w:t xml:space="preserve">V planetáriu si žáci mohli nejprve volně projít vystavenou expozici. Nejvíce se žákům líbila vodíková raketa, skladba vesmíru či fáze </w:t>
      </w:r>
      <w:r w:rsidR="00C87EBE">
        <w:rPr>
          <w:sz w:val="24"/>
          <w:szCs w:val="24"/>
        </w:rPr>
        <w:t>M</w:t>
      </w:r>
      <w:r w:rsidRPr="00F7318F">
        <w:rPr>
          <w:sz w:val="24"/>
          <w:szCs w:val="24"/>
        </w:rPr>
        <w:t xml:space="preserve">ěsíce. Sami si pak mohli vyzkoušet jízdu na rotopedu rychlostí světla, tvorbu kráterů na </w:t>
      </w:r>
      <w:r w:rsidR="00C87EBE">
        <w:rPr>
          <w:sz w:val="24"/>
          <w:szCs w:val="24"/>
        </w:rPr>
        <w:t>M</w:t>
      </w:r>
      <w:r w:rsidRPr="00F7318F">
        <w:rPr>
          <w:sz w:val="24"/>
          <w:szCs w:val="24"/>
        </w:rPr>
        <w:t>ěsíci pomocí pěnových míčků a také mohli zjistit, kolik kilogramů by vážili na všech planetách sluneční soustavy.</w:t>
      </w:r>
      <w:r w:rsidR="00652EA6" w:rsidRPr="00F7318F">
        <w:rPr>
          <w:sz w:val="24"/>
          <w:szCs w:val="24"/>
        </w:rPr>
        <w:t xml:space="preserve"> </w:t>
      </w:r>
      <w:r w:rsidRPr="00F7318F">
        <w:rPr>
          <w:sz w:val="24"/>
          <w:szCs w:val="24"/>
        </w:rPr>
        <w:t xml:space="preserve">Většina žáků se také vyfotila v modelu astronauta. Největšímu zájmu se ale těšil gyroskop, na kterém se mohli vybraní žáci svézt. </w:t>
      </w:r>
      <w:r w:rsidR="00652EA6" w:rsidRPr="00F7318F">
        <w:rPr>
          <w:sz w:val="24"/>
          <w:szCs w:val="24"/>
        </w:rPr>
        <w:t>Celkový p</w:t>
      </w:r>
      <w:r w:rsidRPr="00F7318F">
        <w:rPr>
          <w:sz w:val="24"/>
          <w:szCs w:val="24"/>
        </w:rPr>
        <w:t xml:space="preserve">rogram byl zakončen komentovanou projekcí dvou filmů </w:t>
      </w:r>
      <w:r w:rsidR="00652EA6" w:rsidRPr="00F7318F">
        <w:rPr>
          <w:sz w:val="24"/>
          <w:szCs w:val="24"/>
        </w:rPr>
        <w:t xml:space="preserve">v 3D </w:t>
      </w:r>
      <w:r w:rsidR="00C87EBE">
        <w:rPr>
          <w:sz w:val="24"/>
          <w:szCs w:val="24"/>
        </w:rPr>
        <w:t>P</w:t>
      </w:r>
      <w:r w:rsidR="00652EA6" w:rsidRPr="00F7318F">
        <w:rPr>
          <w:sz w:val="24"/>
          <w:szCs w:val="24"/>
        </w:rPr>
        <w:t xml:space="preserve">lanetáriu. První film přiblížil žákům noční oblohu a hvězdy nad Plzní a druhý byl zaměřen na Zemi, Měsíc a Slunce. Zejména </w:t>
      </w:r>
      <w:r w:rsidR="007E0A54" w:rsidRPr="00F7318F">
        <w:rPr>
          <w:sz w:val="24"/>
          <w:szCs w:val="24"/>
        </w:rPr>
        <w:t>druhý film, který byl zpracován</w:t>
      </w:r>
      <w:r w:rsidR="00652EA6" w:rsidRPr="00F7318F">
        <w:rPr>
          <w:sz w:val="24"/>
          <w:szCs w:val="24"/>
        </w:rPr>
        <w:t xml:space="preserve"> vtipnou formou, žáky velice bavil. </w:t>
      </w:r>
      <w:r w:rsidR="007E0A54" w:rsidRPr="00F7318F">
        <w:rPr>
          <w:sz w:val="24"/>
          <w:szCs w:val="24"/>
        </w:rPr>
        <w:t>Po skončení projekce vyrazili všichni zpět domů.</w:t>
      </w:r>
      <w:r w:rsidR="007F7F7C" w:rsidRPr="00F7318F">
        <w:rPr>
          <w:sz w:val="24"/>
          <w:szCs w:val="24"/>
        </w:rPr>
        <w:t xml:space="preserve"> </w:t>
      </w:r>
    </w:p>
    <w:p w:rsidR="00FB555F" w:rsidRPr="00F7318F" w:rsidRDefault="007E0A54" w:rsidP="00FB555F">
      <w:pPr>
        <w:jc w:val="both"/>
        <w:rPr>
          <w:sz w:val="24"/>
          <w:szCs w:val="24"/>
        </w:rPr>
      </w:pPr>
      <w:r w:rsidRPr="00F7318F">
        <w:rPr>
          <w:sz w:val="24"/>
          <w:szCs w:val="24"/>
        </w:rPr>
        <w:t xml:space="preserve">Návštěva </w:t>
      </w:r>
      <w:proofErr w:type="spellStart"/>
      <w:r w:rsidRPr="00F7318F">
        <w:rPr>
          <w:sz w:val="24"/>
          <w:szCs w:val="24"/>
        </w:rPr>
        <w:t>Techmánie</w:t>
      </w:r>
      <w:proofErr w:type="spellEnd"/>
      <w:r w:rsidRPr="00F7318F">
        <w:rPr>
          <w:sz w:val="24"/>
          <w:szCs w:val="24"/>
        </w:rPr>
        <w:t xml:space="preserve"> se žákům líbila a všichni si od</w:t>
      </w:r>
      <w:r w:rsidR="00FB555F" w:rsidRPr="00F7318F">
        <w:rPr>
          <w:sz w:val="24"/>
          <w:szCs w:val="24"/>
        </w:rPr>
        <w:t>nesli mnoho zajímavých zážitků.</w:t>
      </w:r>
    </w:p>
    <w:p w:rsidR="00FB555F" w:rsidRDefault="00F7318F" w:rsidP="00FB555F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A1FEB87" wp14:editId="359B8CD6">
            <wp:simplePos x="0" y="0"/>
            <wp:positionH relativeFrom="column">
              <wp:posOffset>-20544</wp:posOffset>
            </wp:positionH>
            <wp:positionV relativeFrom="paragraph">
              <wp:posOffset>71120</wp:posOffset>
            </wp:positionV>
            <wp:extent cx="4292824" cy="32194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18F" w:rsidRDefault="00F7318F" w:rsidP="00F7318F">
      <w:pPr>
        <w:ind w:left="6372"/>
        <w:jc w:val="both"/>
      </w:pPr>
      <w:r>
        <w:t xml:space="preserve">     </w:t>
      </w:r>
      <w:r>
        <w:tab/>
      </w:r>
    </w:p>
    <w:p w:rsidR="00FB555F" w:rsidRPr="00F7318F" w:rsidRDefault="00FB555F" w:rsidP="00F7318F">
      <w:pPr>
        <w:ind w:left="6372" w:firstLine="708"/>
        <w:jc w:val="both"/>
        <w:rPr>
          <w:sz w:val="24"/>
          <w:szCs w:val="24"/>
        </w:rPr>
      </w:pPr>
      <w:r w:rsidRPr="00F7318F">
        <w:rPr>
          <w:sz w:val="24"/>
          <w:szCs w:val="24"/>
        </w:rPr>
        <w:t>Hodnocení akce:</w:t>
      </w:r>
    </w:p>
    <w:p w:rsidR="00FB555F" w:rsidRPr="00FB555F" w:rsidRDefault="00F7318F" w:rsidP="00F7318F">
      <w:pPr>
        <w:ind w:left="637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</w:r>
      <w:r w:rsidR="00FB555F" w:rsidRPr="00FB555F">
        <w:rPr>
          <w:sz w:val="32"/>
          <w:szCs w:val="32"/>
        </w:rPr>
        <w:t>***</w:t>
      </w:r>
      <w:r w:rsidR="00FB555F" w:rsidRPr="00FB555F">
        <w:rPr>
          <w:sz w:val="32"/>
          <w:szCs w:val="32"/>
        </w:rPr>
        <w:tab/>
        <w:t>2</w:t>
      </w:r>
      <w:r w:rsidR="00FB555F">
        <w:rPr>
          <w:sz w:val="32"/>
          <w:szCs w:val="32"/>
        </w:rPr>
        <w:t>7</w:t>
      </w:r>
      <w:r w:rsidR="00FB555F" w:rsidRPr="00FB555F">
        <w:rPr>
          <w:sz w:val="32"/>
          <w:szCs w:val="32"/>
        </w:rPr>
        <w:t xml:space="preserve"> žáků</w:t>
      </w:r>
    </w:p>
    <w:p w:rsidR="00FB555F" w:rsidRPr="00FB555F" w:rsidRDefault="00F7318F" w:rsidP="00F7318F">
      <w:pPr>
        <w:ind w:left="5664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</w:r>
      <w:r w:rsidR="00FB555F">
        <w:rPr>
          <w:sz w:val="32"/>
          <w:szCs w:val="32"/>
        </w:rPr>
        <w:t>**</w:t>
      </w:r>
      <w:r w:rsidR="00FB555F">
        <w:rPr>
          <w:sz w:val="32"/>
          <w:szCs w:val="32"/>
        </w:rPr>
        <w:tab/>
        <w:t>14</w:t>
      </w:r>
      <w:r w:rsidR="00FB555F" w:rsidRPr="00FB555F">
        <w:rPr>
          <w:sz w:val="32"/>
          <w:szCs w:val="32"/>
        </w:rPr>
        <w:t xml:space="preserve"> žáků</w:t>
      </w:r>
    </w:p>
    <w:p w:rsidR="00FB555F" w:rsidRPr="00FB555F" w:rsidRDefault="00FB555F" w:rsidP="00F7318F">
      <w:pPr>
        <w:ind w:left="6372" w:firstLine="708"/>
        <w:jc w:val="both"/>
        <w:rPr>
          <w:sz w:val="32"/>
          <w:szCs w:val="32"/>
        </w:rPr>
      </w:pPr>
      <w:r w:rsidRPr="00FB555F">
        <w:rPr>
          <w:sz w:val="32"/>
          <w:szCs w:val="32"/>
        </w:rPr>
        <w:t>*</w:t>
      </w:r>
      <w:r w:rsidRPr="00FB555F">
        <w:rPr>
          <w:sz w:val="32"/>
          <w:szCs w:val="32"/>
        </w:rPr>
        <w:tab/>
      </w:r>
      <w:r w:rsidR="002B6072">
        <w:rPr>
          <w:sz w:val="32"/>
          <w:szCs w:val="32"/>
        </w:rPr>
        <w:t xml:space="preserve">  </w:t>
      </w:r>
      <w:r w:rsidRPr="00FB555F">
        <w:rPr>
          <w:sz w:val="32"/>
          <w:szCs w:val="32"/>
        </w:rPr>
        <w:t>0 žáků</w:t>
      </w:r>
    </w:p>
    <w:p w:rsidR="00F7318F" w:rsidRDefault="00F7318F" w:rsidP="00F7318F">
      <w:pPr>
        <w:ind w:left="1416" w:firstLine="708"/>
        <w:jc w:val="right"/>
      </w:pPr>
    </w:p>
    <w:p w:rsidR="00F7318F" w:rsidRDefault="00F7318F" w:rsidP="00F7318F">
      <w:pPr>
        <w:ind w:left="1416" w:firstLine="708"/>
        <w:jc w:val="center"/>
      </w:pPr>
    </w:p>
    <w:p w:rsidR="002B6072" w:rsidRPr="00C87EBE" w:rsidRDefault="002B6072" w:rsidP="00F7318F">
      <w:pPr>
        <w:ind w:left="1416" w:firstLine="708"/>
        <w:jc w:val="right"/>
        <w:rPr>
          <w:sz w:val="14"/>
          <w:szCs w:val="14"/>
        </w:rPr>
      </w:pPr>
      <w:bookmarkStart w:id="0" w:name="_GoBack"/>
      <w:bookmarkEnd w:id="0"/>
    </w:p>
    <w:p w:rsidR="00D373F0" w:rsidRPr="00F7318F" w:rsidRDefault="00F7318F" w:rsidP="00F7318F">
      <w:pPr>
        <w:ind w:left="1416" w:firstLine="708"/>
        <w:jc w:val="right"/>
        <w:rPr>
          <w:sz w:val="24"/>
          <w:szCs w:val="24"/>
        </w:rPr>
      </w:pPr>
      <w:r w:rsidRPr="00F7318F">
        <w:rPr>
          <w:sz w:val="24"/>
          <w:szCs w:val="24"/>
        </w:rPr>
        <w:t>Mgr. Ondřej Kočovský</w:t>
      </w:r>
      <w:r w:rsidR="00FB555F" w:rsidRPr="00F7318F">
        <w:rPr>
          <w:sz w:val="24"/>
          <w:szCs w:val="24"/>
        </w:rPr>
        <w:br w:type="page"/>
      </w:r>
    </w:p>
    <w:p w:rsidR="00DD0D4F" w:rsidRDefault="00C00878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5303FE0C" wp14:editId="5B360526">
            <wp:simplePos x="0" y="0"/>
            <wp:positionH relativeFrom="column">
              <wp:posOffset>2510155</wp:posOffset>
            </wp:positionH>
            <wp:positionV relativeFrom="paragraph">
              <wp:posOffset>293370</wp:posOffset>
            </wp:positionV>
            <wp:extent cx="3833495" cy="28727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809AB3A" wp14:editId="45FA7D41">
            <wp:simplePos x="0" y="0"/>
            <wp:positionH relativeFrom="column">
              <wp:posOffset>-327660</wp:posOffset>
            </wp:positionH>
            <wp:positionV relativeFrom="paragraph">
              <wp:posOffset>2998470</wp:posOffset>
            </wp:positionV>
            <wp:extent cx="3524250" cy="2642870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5A3EE65" wp14:editId="6CFD72FA">
            <wp:simplePos x="0" y="0"/>
            <wp:positionH relativeFrom="column">
              <wp:posOffset>-328295</wp:posOffset>
            </wp:positionH>
            <wp:positionV relativeFrom="paragraph">
              <wp:posOffset>6236970</wp:posOffset>
            </wp:positionV>
            <wp:extent cx="3524250" cy="2875915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1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/>
                    <a:stretch/>
                  </pic:blipFill>
                  <pic:spPr bwMode="auto">
                    <a:xfrm>
                      <a:off x="0" y="0"/>
                      <a:ext cx="3524250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230DC4D" wp14:editId="37805D00">
            <wp:simplePos x="0" y="0"/>
            <wp:positionH relativeFrom="column">
              <wp:posOffset>2510155</wp:posOffset>
            </wp:positionH>
            <wp:positionV relativeFrom="paragraph">
              <wp:posOffset>6884035</wp:posOffset>
            </wp:positionV>
            <wp:extent cx="3771900" cy="282892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3F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27C9979" wp14:editId="111893F2">
            <wp:simplePos x="0" y="0"/>
            <wp:positionH relativeFrom="column">
              <wp:posOffset>-328295</wp:posOffset>
            </wp:positionH>
            <wp:positionV relativeFrom="paragraph">
              <wp:posOffset>-240030</wp:posOffset>
            </wp:positionV>
            <wp:extent cx="3524250" cy="2642235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1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D4F">
        <w:tab/>
      </w:r>
      <w:r w:rsidR="00DD0D4F">
        <w:tab/>
      </w:r>
      <w:r w:rsidR="00DD0D4F">
        <w:tab/>
      </w:r>
      <w:r w:rsidR="00DD0D4F">
        <w:tab/>
      </w:r>
      <w:r w:rsidR="00DD0D4F">
        <w:tab/>
      </w:r>
      <w:r w:rsidR="00DD0D4F">
        <w:tab/>
      </w:r>
      <w:r w:rsidR="00DD0D4F">
        <w:tab/>
      </w:r>
      <w:r w:rsidR="00DD0D4F">
        <w:tab/>
      </w:r>
      <w:r w:rsidR="00DD0D4F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Fáze Měsíce</w:t>
      </w: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Krátery na Měsíci</w:t>
      </w: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DF15378" wp14:editId="0E1BFCD0">
            <wp:simplePos x="0" y="0"/>
            <wp:positionH relativeFrom="column">
              <wp:posOffset>2569845</wp:posOffset>
            </wp:positionH>
            <wp:positionV relativeFrom="paragraph">
              <wp:posOffset>308610</wp:posOffset>
            </wp:positionV>
            <wp:extent cx="3714750" cy="278574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1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Rotace Saturnu</w:t>
      </w: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Pr="00DD0D4F" w:rsidRDefault="00DD0D4F" w:rsidP="00DD0D4F">
      <w:pPr>
        <w:rPr>
          <w:b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Pr="009609AC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Jízda rychlostí světla</w:t>
      </w:r>
    </w:p>
    <w:p w:rsidR="00DD0D4F" w:rsidRPr="009609AC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D0D4F" w:rsidRDefault="00DD0D4F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Gyroskop</w:t>
      </w:r>
    </w:p>
    <w:p w:rsidR="00946ADD" w:rsidRDefault="00946ADD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46ADD" w:rsidRDefault="00946ADD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46ADD" w:rsidRDefault="00946ADD" w:rsidP="00DD0D4F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46ADD" w:rsidRPr="00946ADD" w:rsidRDefault="00946ADD" w:rsidP="00DD0D4F">
      <w:pPr>
        <w:rPr>
          <w:b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373F0" w:rsidRDefault="00946ADD" w:rsidP="00D373F0"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Gyroskop v pohybu</w:t>
      </w:r>
    </w:p>
    <w:sectPr w:rsidR="00D373F0" w:rsidSect="00D373F0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B35410"/>
    <w:multiLevelType w:val="hybridMultilevel"/>
    <w:tmpl w:val="D47C23D8"/>
    <w:lvl w:ilvl="0" w:tplc="A7C608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BC09D4"/>
    <w:multiLevelType w:val="hybridMultilevel"/>
    <w:tmpl w:val="22C67CCC"/>
    <w:lvl w:ilvl="0" w:tplc="784ED2B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75"/>
    <w:rsid w:val="002B6072"/>
    <w:rsid w:val="002D154A"/>
    <w:rsid w:val="005307D0"/>
    <w:rsid w:val="00571FBA"/>
    <w:rsid w:val="00652EA6"/>
    <w:rsid w:val="00735BDB"/>
    <w:rsid w:val="007574E7"/>
    <w:rsid w:val="007E0A54"/>
    <w:rsid w:val="007F7F7C"/>
    <w:rsid w:val="008D10F4"/>
    <w:rsid w:val="00946ADD"/>
    <w:rsid w:val="00A33772"/>
    <w:rsid w:val="00B600D6"/>
    <w:rsid w:val="00C00878"/>
    <w:rsid w:val="00C06B3A"/>
    <w:rsid w:val="00C87EBE"/>
    <w:rsid w:val="00D373F0"/>
    <w:rsid w:val="00DD0675"/>
    <w:rsid w:val="00DD0D4F"/>
    <w:rsid w:val="00ED3070"/>
    <w:rsid w:val="00F7318F"/>
    <w:rsid w:val="00FB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6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377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73F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B55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6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377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73F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B5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AACB7-FE0E-41FA-8FCD-6008913A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9B075757</Template>
  <TotalTime>53</TotalTime>
  <Pages>2</Pages>
  <Words>237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Jaroslav Voříšek</cp:lastModifiedBy>
  <cp:revision>11</cp:revision>
  <dcterms:created xsi:type="dcterms:W3CDTF">2014-12-05T16:54:00Z</dcterms:created>
  <dcterms:modified xsi:type="dcterms:W3CDTF">2014-12-09T09:28:00Z</dcterms:modified>
</cp:coreProperties>
</file>