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4F" w:rsidRPr="0018194F" w:rsidRDefault="0018194F" w:rsidP="00DD0675">
      <w:pPr>
        <w:spacing w:after="120"/>
        <w:jc w:val="center"/>
        <w:rPr>
          <w:b/>
          <w:caps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194F">
        <w:rPr>
          <w:b/>
          <w:caps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EKOLOGICKÁ </w:t>
      </w:r>
      <w:r w:rsidR="00DD0675" w:rsidRPr="0018194F">
        <w:rPr>
          <w:b/>
          <w:caps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AKCE </w:t>
      </w:r>
    </w:p>
    <w:p w:rsidR="00DD0675" w:rsidRPr="0018194F" w:rsidRDefault="00DD0675" w:rsidP="00DD0675">
      <w:pPr>
        <w:spacing w:after="120"/>
        <w:jc w:val="center"/>
        <w:rPr>
          <w:b/>
          <w:caps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194F">
        <w:rPr>
          <w:b/>
          <w:caps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ODBORU ŽIVOTNÍHO PROSTŘEDÍ</w:t>
      </w:r>
    </w:p>
    <w:p w:rsidR="00DD0675" w:rsidRPr="00B600D6" w:rsidRDefault="00DD0675" w:rsidP="00DD0675">
      <w:pPr>
        <w:spacing w:after="120"/>
        <w:jc w:val="center"/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600D6"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25. 9. 2014</w:t>
      </w:r>
    </w:p>
    <w:p w:rsidR="00255F3E" w:rsidRPr="00062ED5" w:rsidRDefault="00FB0C1E">
      <w:pPr>
        <w:rPr>
          <w:sz w:val="4"/>
          <w:szCs w:val="4"/>
        </w:rPr>
      </w:pPr>
    </w:p>
    <w:p w:rsidR="00AE5C7F" w:rsidRDefault="007F7F7C" w:rsidP="005307D0">
      <w:pPr>
        <w:jc w:val="both"/>
        <w:rPr>
          <w:sz w:val="24"/>
          <w:szCs w:val="24"/>
        </w:rPr>
      </w:pPr>
      <w:r w:rsidRPr="0018194F">
        <w:rPr>
          <w:sz w:val="24"/>
          <w:szCs w:val="24"/>
        </w:rPr>
        <w:t xml:space="preserve">Ve čtvrtek 25. 9. 2014 se žáci 4. a 5. ročníku zúčastnili </w:t>
      </w:r>
      <w:r w:rsidR="0018194F" w:rsidRPr="0018194F">
        <w:rPr>
          <w:sz w:val="24"/>
          <w:szCs w:val="24"/>
        </w:rPr>
        <w:t xml:space="preserve">ekologické </w:t>
      </w:r>
      <w:r w:rsidR="00A33772" w:rsidRPr="0018194F">
        <w:rPr>
          <w:sz w:val="24"/>
          <w:szCs w:val="24"/>
        </w:rPr>
        <w:t>a</w:t>
      </w:r>
      <w:r w:rsidRPr="0018194F">
        <w:rPr>
          <w:sz w:val="24"/>
          <w:szCs w:val="24"/>
        </w:rPr>
        <w:t xml:space="preserve">kce </w:t>
      </w:r>
      <w:r w:rsidR="00A33772" w:rsidRPr="0018194F">
        <w:rPr>
          <w:sz w:val="24"/>
          <w:szCs w:val="24"/>
        </w:rPr>
        <w:t>O</w:t>
      </w:r>
      <w:r w:rsidRPr="0018194F">
        <w:rPr>
          <w:sz w:val="24"/>
          <w:szCs w:val="24"/>
        </w:rPr>
        <w:t>dboru životního prostředí</w:t>
      </w:r>
      <w:r w:rsidR="0018194F" w:rsidRPr="0018194F">
        <w:rPr>
          <w:sz w:val="24"/>
          <w:szCs w:val="24"/>
        </w:rPr>
        <w:t xml:space="preserve"> Městského úřadu Blatná</w:t>
      </w:r>
      <w:r w:rsidRPr="0018194F">
        <w:rPr>
          <w:sz w:val="24"/>
          <w:szCs w:val="24"/>
        </w:rPr>
        <w:t xml:space="preserve">. Během </w:t>
      </w:r>
      <w:r w:rsidR="0018194F" w:rsidRPr="0018194F">
        <w:rPr>
          <w:sz w:val="24"/>
          <w:szCs w:val="24"/>
        </w:rPr>
        <w:t>pestrého dopoledního programu</w:t>
      </w:r>
      <w:r w:rsidRPr="0018194F">
        <w:rPr>
          <w:sz w:val="24"/>
          <w:szCs w:val="24"/>
        </w:rPr>
        <w:t xml:space="preserve"> </w:t>
      </w:r>
      <w:r w:rsidR="00A33772" w:rsidRPr="0018194F">
        <w:rPr>
          <w:sz w:val="24"/>
          <w:szCs w:val="24"/>
        </w:rPr>
        <w:t xml:space="preserve">navštívili </w:t>
      </w:r>
      <w:r w:rsidR="0018194F" w:rsidRPr="0018194F">
        <w:rPr>
          <w:sz w:val="24"/>
          <w:szCs w:val="24"/>
        </w:rPr>
        <w:t xml:space="preserve">postupně </w:t>
      </w:r>
      <w:r w:rsidR="00A33772" w:rsidRPr="0018194F">
        <w:rPr>
          <w:sz w:val="24"/>
          <w:szCs w:val="24"/>
        </w:rPr>
        <w:t>sběrný dvůr, skládku a kompostárnu</w:t>
      </w:r>
      <w:r w:rsidR="00C06B3A" w:rsidRPr="0018194F">
        <w:rPr>
          <w:sz w:val="24"/>
          <w:szCs w:val="24"/>
        </w:rPr>
        <w:t>. M</w:t>
      </w:r>
      <w:r w:rsidR="00A33772" w:rsidRPr="0018194F">
        <w:rPr>
          <w:sz w:val="24"/>
          <w:szCs w:val="24"/>
        </w:rPr>
        <w:t xml:space="preserve">ezi </w:t>
      </w:r>
      <w:r w:rsidR="00C06B3A" w:rsidRPr="0018194F">
        <w:rPr>
          <w:sz w:val="24"/>
          <w:szCs w:val="24"/>
        </w:rPr>
        <w:t xml:space="preserve">jednotlivými </w:t>
      </w:r>
      <w:r w:rsidR="00A33772" w:rsidRPr="0018194F">
        <w:rPr>
          <w:sz w:val="24"/>
          <w:szCs w:val="24"/>
        </w:rPr>
        <w:t>stanovišti</w:t>
      </w:r>
      <w:r w:rsidR="00C06B3A" w:rsidRPr="0018194F">
        <w:rPr>
          <w:sz w:val="24"/>
          <w:szCs w:val="24"/>
        </w:rPr>
        <w:t xml:space="preserve"> byli přepravováni „</w:t>
      </w:r>
      <w:r w:rsidR="005307D0" w:rsidRPr="0018194F">
        <w:rPr>
          <w:sz w:val="24"/>
          <w:szCs w:val="24"/>
        </w:rPr>
        <w:t xml:space="preserve">Veselým </w:t>
      </w:r>
      <w:proofErr w:type="spellStart"/>
      <w:r w:rsidR="005307D0" w:rsidRPr="0018194F">
        <w:rPr>
          <w:sz w:val="24"/>
          <w:szCs w:val="24"/>
        </w:rPr>
        <w:t>V</w:t>
      </w:r>
      <w:r w:rsidR="00C06B3A" w:rsidRPr="0018194F">
        <w:rPr>
          <w:sz w:val="24"/>
          <w:szCs w:val="24"/>
        </w:rPr>
        <w:t>ohrybusem</w:t>
      </w:r>
      <w:proofErr w:type="spellEnd"/>
      <w:r w:rsidR="00C06B3A" w:rsidRPr="0018194F">
        <w:rPr>
          <w:sz w:val="24"/>
          <w:szCs w:val="24"/>
        </w:rPr>
        <w:t>“. N</w:t>
      </w:r>
      <w:r w:rsidR="00A33772" w:rsidRPr="0018194F">
        <w:rPr>
          <w:sz w:val="24"/>
          <w:szCs w:val="24"/>
        </w:rPr>
        <w:t xml:space="preserve">a všech </w:t>
      </w:r>
      <w:r w:rsidR="00C06B3A" w:rsidRPr="0018194F">
        <w:rPr>
          <w:sz w:val="24"/>
          <w:szCs w:val="24"/>
        </w:rPr>
        <w:t>stanovištích</w:t>
      </w:r>
      <w:r w:rsidR="00A33772" w:rsidRPr="0018194F">
        <w:rPr>
          <w:sz w:val="24"/>
          <w:szCs w:val="24"/>
        </w:rPr>
        <w:t xml:space="preserve"> provázeli žáky odborní pracovníci, kteří seznámili žáky s tím, jak jednotlivá pracoviště fungují. Na sběrném dvoře žáci </w:t>
      </w:r>
      <w:r w:rsidR="00C06B3A" w:rsidRPr="0018194F">
        <w:rPr>
          <w:sz w:val="24"/>
          <w:szCs w:val="24"/>
        </w:rPr>
        <w:t xml:space="preserve">názorně </w:t>
      </w:r>
      <w:r w:rsidR="00A33772" w:rsidRPr="0018194F">
        <w:rPr>
          <w:sz w:val="24"/>
          <w:szCs w:val="24"/>
        </w:rPr>
        <w:t>viděli</w:t>
      </w:r>
      <w:r w:rsidR="005307D0" w:rsidRPr="0018194F">
        <w:rPr>
          <w:sz w:val="24"/>
          <w:szCs w:val="24"/>
        </w:rPr>
        <w:t xml:space="preserve"> </w:t>
      </w:r>
      <w:r w:rsidR="00C06B3A" w:rsidRPr="0018194F">
        <w:rPr>
          <w:sz w:val="24"/>
          <w:szCs w:val="24"/>
        </w:rPr>
        <w:t>s</w:t>
      </w:r>
      <w:r w:rsidR="00A33772" w:rsidRPr="0018194F">
        <w:rPr>
          <w:sz w:val="24"/>
          <w:szCs w:val="24"/>
        </w:rPr>
        <w:t>právn</w:t>
      </w:r>
      <w:r w:rsidR="005307D0" w:rsidRPr="0018194F">
        <w:rPr>
          <w:sz w:val="24"/>
          <w:szCs w:val="24"/>
        </w:rPr>
        <w:t>é</w:t>
      </w:r>
      <w:r w:rsidR="00A33772" w:rsidRPr="0018194F">
        <w:rPr>
          <w:sz w:val="24"/>
          <w:szCs w:val="24"/>
        </w:rPr>
        <w:t xml:space="preserve"> tříd</w:t>
      </w:r>
      <w:r w:rsidR="005307D0" w:rsidRPr="0018194F">
        <w:rPr>
          <w:sz w:val="24"/>
          <w:szCs w:val="24"/>
        </w:rPr>
        <w:t>ění</w:t>
      </w:r>
      <w:r w:rsidR="002D154A" w:rsidRPr="0018194F">
        <w:rPr>
          <w:sz w:val="24"/>
          <w:szCs w:val="24"/>
        </w:rPr>
        <w:t xml:space="preserve"> běžn</w:t>
      </w:r>
      <w:r w:rsidR="005307D0" w:rsidRPr="0018194F">
        <w:rPr>
          <w:sz w:val="24"/>
          <w:szCs w:val="24"/>
        </w:rPr>
        <w:t>ého</w:t>
      </w:r>
      <w:r w:rsidR="00A33772" w:rsidRPr="0018194F">
        <w:rPr>
          <w:sz w:val="24"/>
          <w:szCs w:val="24"/>
        </w:rPr>
        <w:t xml:space="preserve"> odpad</w:t>
      </w:r>
      <w:r w:rsidR="005307D0" w:rsidRPr="0018194F">
        <w:rPr>
          <w:sz w:val="24"/>
          <w:szCs w:val="24"/>
        </w:rPr>
        <w:t>u</w:t>
      </w:r>
      <w:r w:rsidR="00A33772" w:rsidRPr="0018194F">
        <w:rPr>
          <w:sz w:val="24"/>
          <w:szCs w:val="24"/>
        </w:rPr>
        <w:t xml:space="preserve"> </w:t>
      </w:r>
      <w:r w:rsidR="0018194F" w:rsidRPr="0018194F">
        <w:rPr>
          <w:sz w:val="24"/>
          <w:szCs w:val="24"/>
        </w:rPr>
        <w:t xml:space="preserve">do jednotlivých kontejnerů, </w:t>
      </w:r>
      <w:r w:rsidR="00A33772" w:rsidRPr="0018194F">
        <w:rPr>
          <w:sz w:val="24"/>
          <w:szCs w:val="24"/>
        </w:rPr>
        <w:t xml:space="preserve">jako </w:t>
      </w:r>
      <w:r w:rsidR="0018194F" w:rsidRPr="0018194F">
        <w:rPr>
          <w:sz w:val="24"/>
          <w:szCs w:val="24"/>
        </w:rPr>
        <w:t>byly n</w:t>
      </w:r>
      <w:r w:rsidR="005307D0" w:rsidRPr="0018194F">
        <w:rPr>
          <w:sz w:val="24"/>
          <w:szCs w:val="24"/>
        </w:rPr>
        <w:t xml:space="preserve">apř. </w:t>
      </w:r>
      <w:r w:rsidR="0018194F" w:rsidRPr="0018194F">
        <w:rPr>
          <w:sz w:val="24"/>
          <w:szCs w:val="24"/>
        </w:rPr>
        <w:t xml:space="preserve">kontejnery na </w:t>
      </w:r>
      <w:r w:rsidR="00A33772" w:rsidRPr="0018194F">
        <w:rPr>
          <w:sz w:val="24"/>
          <w:szCs w:val="24"/>
        </w:rPr>
        <w:t>sklo, tráv</w:t>
      </w:r>
      <w:r w:rsidR="0018194F" w:rsidRPr="0018194F">
        <w:rPr>
          <w:sz w:val="24"/>
          <w:szCs w:val="24"/>
        </w:rPr>
        <w:t>u</w:t>
      </w:r>
      <w:r w:rsidR="00A33772" w:rsidRPr="0018194F">
        <w:rPr>
          <w:sz w:val="24"/>
          <w:szCs w:val="24"/>
        </w:rPr>
        <w:t>, stavební suť, starý nábytek, pneumatiky či oblečení. Zajímavé také bylo uskladňován</w:t>
      </w:r>
      <w:r w:rsidR="005307D0" w:rsidRPr="0018194F">
        <w:rPr>
          <w:sz w:val="24"/>
          <w:szCs w:val="24"/>
        </w:rPr>
        <w:t>í</w:t>
      </w:r>
      <w:r w:rsidR="00A33772" w:rsidRPr="0018194F">
        <w:rPr>
          <w:sz w:val="24"/>
          <w:szCs w:val="24"/>
        </w:rPr>
        <w:t xml:space="preserve"> a následn</w:t>
      </w:r>
      <w:r w:rsidR="005307D0" w:rsidRPr="0018194F">
        <w:rPr>
          <w:sz w:val="24"/>
          <w:szCs w:val="24"/>
        </w:rPr>
        <w:t>é</w:t>
      </w:r>
      <w:r w:rsidR="00A33772" w:rsidRPr="0018194F">
        <w:rPr>
          <w:sz w:val="24"/>
          <w:szCs w:val="24"/>
        </w:rPr>
        <w:t xml:space="preserve"> zpracováván</w:t>
      </w:r>
      <w:r w:rsidR="005307D0" w:rsidRPr="0018194F">
        <w:rPr>
          <w:sz w:val="24"/>
          <w:szCs w:val="24"/>
        </w:rPr>
        <w:t>í</w:t>
      </w:r>
      <w:r w:rsidR="00A33772" w:rsidRPr="0018194F">
        <w:rPr>
          <w:sz w:val="24"/>
          <w:szCs w:val="24"/>
        </w:rPr>
        <w:t xml:space="preserve"> nebezpečn</w:t>
      </w:r>
      <w:r w:rsidR="005307D0" w:rsidRPr="0018194F">
        <w:rPr>
          <w:sz w:val="24"/>
          <w:szCs w:val="24"/>
        </w:rPr>
        <w:t>ého</w:t>
      </w:r>
      <w:r w:rsidR="00A33772" w:rsidRPr="0018194F">
        <w:rPr>
          <w:sz w:val="24"/>
          <w:szCs w:val="24"/>
        </w:rPr>
        <w:t xml:space="preserve"> odpad</w:t>
      </w:r>
      <w:r w:rsidR="005307D0" w:rsidRPr="0018194F">
        <w:rPr>
          <w:sz w:val="24"/>
          <w:szCs w:val="24"/>
        </w:rPr>
        <w:t>u</w:t>
      </w:r>
      <w:r w:rsidR="00A33772" w:rsidRPr="0018194F">
        <w:rPr>
          <w:sz w:val="24"/>
          <w:szCs w:val="24"/>
        </w:rPr>
        <w:t>. N</w:t>
      </w:r>
      <w:r w:rsidR="0018194F" w:rsidRPr="0018194F">
        <w:rPr>
          <w:sz w:val="24"/>
          <w:szCs w:val="24"/>
        </w:rPr>
        <w:t>ásledně se žáci přesunuli na skládku, kde se</w:t>
      </w:r>
      <w:r w:rsidR="00A33772" w:rsidRPr="0018194F">
        <w:rPr>
          <w:sz w:val="24"/>
          <w:szCs w:val="24"/>
        </w:rPr>
        <w:t xml:space="preserve"> dozvěděli, jak </w:t>
      </w:r>
      <w:r w:rsidR="00C06B3A" w:rsidRPr="0018194F">
        <w:rPr>
          <w:sz w:val="24"/>
          <w:szCs w:val="24"/>
        </w:rPr>
        <w:t>probíhá ukládání odpadu do země</w:t>
      </w:r>
      <w:r w:rsidR="0018194F" w:rsidRPr="0018194F">
        <w:rPr>
          <w:sz w:val="24"/>
          <w:szCs w:val="24"/>
        </w:rPr>
        <w:t>.</w:t>
      </w:r>
      <w:r w:rsidR="00C06B3A" w:rsidRPr="0018194F">
        <w:rPr>
          <w:sz w:val="24"/>
          <w:szCs w:val="24"/>
        </w:rPr>
        <w:t xml:space="preserve"> </w:t>
      </w:r>
      <w:r w:rsidR="0018194F" w:rsidRPr="0018194F">
        <w:rPr>
          <w:sz w:val="24"/>
          <w:szCs w:val="24"/>
        </w:rPr>
        <w:t>S</w:t>
      </w:r>
      <w:r w:rsidR="00C06B3A" w:rsidRPr="0018194F">
        <w:rPr>
          <w:sz w:val="24"/>
          <w:szCs w:val="24"/>
        </w:rPr>
        <w:t>ami s</w:t>
      </w:r>
      <w:r w:rsidR="0018194F" w:rsidRPr="0018194F">
        <w:rPr>
          <w:sz w:val="24"/>
          <w:szCs w:val="24"/>
        </w:rPr>
        <w:t>e</w:t>
      </w:r>
      <w:r w:rsidR="00C06B3A" w:rsidRPr="0018194F">
        <w:rPr>
          <w:sz w:val="24"/>
          <w:szCs w:val="24"/>
        </w:rPr>
        <w:t xml:space="preserve"> </w:t>
      </w:r>
      <w:r w:rsidR="0018194F" w:rsidRPr="0018194F">
        <w:rPr>
          <w:sz w:val="24"/>
          <w:szCs w:val="24"/>
        </w:rPr>
        <w:t xml:space="preserve">pak mohli svézt </w:t>
      </w:r>
      <w:r w:rsidR="00FB0C1E">
        <w:rPr>
          <w:sz w:val="24"/>
          <w:szCs w:val="24"/>
        </w:rPr>
        <w:t>třiceti</w:t>
      </w:r>
      <w:r w:rsidR="00C06B3A" w:rsidRPr="0018194F">
        <w:rPr>
          <w:sz w:val="24"/>
          <w:szCs w:val="24"/>
        </w:rPr>
        <w:t>tunov</w:t>
      </w:r>
      <w:r w:rsidR="0018194F" w:rsidRPr="0018194F">
        <w:rPr>
          <w:sz w:val="24"/>
          <w:szCs w:val="24"/>
        </w:rPr>
        <w:t>ým</w:t>
      </w:r>
      <w:bookmarkStart w:id="0" w:name="_GoBack"/>
      <w:bookmarkEnd w:id="0"/>
      <w:r w:rsidR="00C06B3A" w:rsidRPr="0018194F">
        <w:rPr>
          <w:sz w:val="24"/>
          <w:szCs w:val="24"/>
        </w:rPr>
        <w:t xml:space="preserve"> </w:t>
      </w:r>
      <w:proofErr w:type="spellStart"/>
      <w:r w:rsidR="0018194F" w:rsidRPr="0018194F">
        <w:rPr>
          <w:sz w:val="24"/>
          <w:szCs w:val="24"/>
        </w:rPr>
        <w:t>kompaktorem</w:t>
      </w:r>
      <w:proofErr w:type="spellEnd"/>
      <w:r w:rsidR="00C06B3A" w:rsidRPr="0018194F">
        <w:rPr>
          <w:sz w:val="24"/>
          <w:szCs w:val="24"/>
        </w:rPr>
        <w:t xml:space="preserve"> na </w:t>
      </w:r>
      <w:r w:rsidR="002D154A" w:rsidRPr="0018194F">
        <w:rPr>
          <w:sz w:val="24"/>
          <w:szCs w:val="24"/>
        </w:rPr>
        <w:t xml:space="preserve">jeho </w:t>
      </w:r>
      <w:r w:rsidR="00C06B3A" w:rsidRPr="0018194F">
        <w:rPr>
          <w:sz w:val="24"/>
          <w:szCs w:val="24"/>
        </w:rPr>
        <w:t>drcení</w:t>
      </w:r>
      <w:r w:rsidR="0018194F">
        <w:rPr>
          <w:sz w:val="24"/>
          <w:szCs w:val="24"/>
        </w:rPr>
        <w:t>, což se jim nejvíce líbilo</w:t>
      </w:r>
      <w:r w:rsidR="00C06B3A" w:rsidRPr="0018194F">
        <w:rPr>
          <w:sz w:val="24"/>
          <w:szCs w:val="24"/>
        </w:rPr>
        <w:t>. Poslední zastávkou byla kompostárna, kde čekal žáky závěrečný kvíz</w:t>
      </w:r>
      <w:r w:rsidR="00E72186" w:rsidRPr="0018194F">
        <w:rPr>
          <w:sz w:val="24"/>
          <w:szCs w:val="24"/>
        </w:rPr>
        <w:t>, který připravila organizátorka akce paní Bc. Jana Hudáková</w:t>
      </w:r>
      <w:r w:rsidR="00C06B3A" w:rsidRPr="0018194F">
        <w:rPr>
          <w:sz w:val="24"/>
          <w:szCs w:val="24"/>
        </w:rPr>
        <w:t>. Bez větších obtíží</w:t>
      </w:r>
      <w:r w:rsidR="002D154A" w:rsidRPr="0018194F">
        <w:rPr>
          <w:sz w:val="24"/>
          <w:szCs w:val="24"/>
        </w:rPr>
        <w:t xml:space="preserve"> jej</w:t>
      </w:r>
      <w:r w:rsidR="00C06B3A" w:rsidRPr="0018194F">
        <w:rPr>
          <w:sz w:val="24"/>
          <w:szCs w:val="24"/>
        </w:rPr>
        <w:t xml:space="preserve"> žáci zvládli a byli následně odměněni drobnostmi v podobě propisek, přívě</w:t>
      </w:r>
      <w:r w:rsidR="002D154A" w:rsidRPr="0018194F">
        <w:rPr>
          <w:sz w:val="24"/>
          <w:szCs w:val="24"/>
        </w:rPr>
        <w:t>s</w:t>
      </w:r>
      <w:r w:rsidR="00C06B3A" w:rsidRPr="0018194F">
        <w:rPr>
          <w:sz w:val="24"/>
          <w:szCs w:val="24"/>
        </w:rPr>
        <w:t>ků a balónků. Každá skupina také obdržela květinu,</w:t>
      </w:r>
      <w:r w:rsidR="002D154A" w:rsidRPr="0018194F">
        <w:rPr>
          <w:sz w:val="24"/>
          <w:szCs w:val="24"/>
        </w:rPr>
        <w:t xml:space="preserve"> která bude ve školním roce zvelebovat jejich třídu.</w:t>
      </w:r>
      <w:r w:rsidRPr="0018194F">
        <w:rPr>
          <w:sz w:val="24"/>
          <w:szCs w:val="24"/>
        </w:rPr>
        <w:t xml:space="preserve"> </w:t>
      </w:r>
      <w:r w:rsidR="00AE5C7F">
        <w:rPr>
          <w:sz w:val="24"/>
          <w:szCs w:val="24"/>
        </w:rPr>
        <w:t>Kromě dárků si všichni odnesli zkušenost, že třídění odpadu v domácnosti i ve škole má smysl.</w:t>
      </w:r>
    </w:p>
    <w:p w:rsidR="00AE5C7F" w:rsidRPr="00371E49" w:rsidRDefault="00AE5C7F">
      <w:pPr>
        <w:rPr>
          <w:sz w:val="4"/>
          <w:szCs w:val="4"/>
        </w:rPr>
      </w:pPr>
    </w:p>
    <w:p w:rsidR="00AE5C7F" w:rsidRPr="009609AC" w:rsidRDefault="00AE5C7F" w:rsidP="00AE5C7F">
      <w:pP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9AC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Hodnocení akce:</w:t>
      </w:r>
    </w:p>
    <w:p w:rsidR="00AE5C7F" w:rsidRPr="00BF771A" w:rsidRDefault="00AE5C7F" w:rsidP="00371E49">
      <w:r w:rsidRPr="00BF771A">
        <w:t xml:space="preserve">Žákům se ekologická akce </w:t>
      </w:r>
      <w:r w:rsidR="00371E49" w:rsidRPr="00BF771A">
        <w:t xml:space="preserve">velmi líbila, protože nejčastěji označili nejveselejšího </w:t>
      </w:r>
      <w:proofErr w:type="spellStart"/>
      <w:r w:rsidR="00371E49" w:rsidRPr="00BF771A">
        <w:t>smajlíka</w:t>
      </w:r>
      <w:proofErr w:type="spellEnd"/>
      <w:r w:rsidR="00371E49" w:rsidRPr="00BF771A">
        <w:t>.</w:t>
      </w:r>
    </w:p>
    <w:p w:rsidR="00AE5C7F" w:rsidRPr="00AF1352" w:rsidRDefault="00AE5C7F" w:rsidP="00AE5C7F">
      <w:pPr>
        <w:pStyle w:val="Odstavecseseznamem"/>
        <w:jc w:val="both"/>
        <w:rPr>
          <w:sz w:val="8"/>
          <w:szCs w:val="8"/>
        </w:rPr>
      </w:pPr>
    </w:p>
    <w:p w:rsidR="00AE5C7F" w:rsidRDefault="00AE5C7F" w:rsidP="00AE5C7F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CE2D99B" wp14:editId="45C2D717">
            <wp:simplePos x="0" y="0"/>
            <wp:positionH relativeFrom="column">
              <wp:posOffset>3615055</wp:posOffset>
            </wp:positionH>
            <wp:positionV relativeFrom="paragraph">
              <wp:posOffset>47625</wp:posOffset>
            </wp:positionV>
            <wp:extent cx="848995" cy="848995"/>
            <wp:effectExtent l="0" t="0" r="8255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EC267A4" wp14:editId="630EFA0F">
            <wp:simplePos x="0" y="0"/>
            <wp:positionH relativeFrom="column">
              <wp:posOffset>4881880</wp:posOffset>
            </wp:positionH>
            <wp:positionV relativeFrom="paragraph">
              <wp:posOffset>39370</wp:posOffset>
            </wp:positionV>
            <wp:extent cx="867410" cy="827405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09BF87A" wp14:editId="0A9830CC">
            <wp:simplePos x="0" y="0"/>
            <wp:positionH relativeFrom="column">
              <wp:posOffset>2386965</wp:posOffset>
            </wp:positionH>
            <wp:positionV relativeFrom="paragraph">
              <wp:posOffset>41910</wp:posOffset>
            </wp:positionV>
            <wp:extent cx="895985" cy="848995"/>
            <wp:effectExtent l="0" t="0" r="0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B94B8BC" wp14:editId="637FC7BB">
            <wp:simplePos x="0" y="0"/>
            <wp:positionH relativeFrom="column">
              <wp:posOffset>2500630</wp:posOffset>
            </wp:positionH>
            <wp:positionV relativeFrom="paragraph">
              <wp:posOffset>60325</wp:posOffset>
            </wp:positionV>
            <wp:extent cx="779145" cy="714375"/>
            <wp:effectExtent l="0" t="0" r="190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81E3D0E" wp14:editId="7B19200B">
            <wp:simplePos x="0" y="0"/>
            <wp:positionH relativeFrom="column">
              <wp:posOffset>1243330</wp:posOffset>
            </wp:positionH>
            <wp:positionV relativeFrom="paragraph">
              <wp:posOffset>66675</wp:posOffset>
            </wp:positionV>
            <wp:extent cx="827405" cy="82740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DEF3DA9" wp14:editId="2E1D3305">
            <wp:simplePos x="0" y="0"/>
            <wp:positionH relativeFrom="column">
              <wp:posOffset>5080</wp:posOffset>
            </wp:positionH>
            <wp:positionV relativeFrom="paragraph">
              <wp:posOffset>38100</wp:posOffset>
            </wp:positionV>
            <wp:extent cx="885190" cy="848995"/>
            <wp:effectExtent l="0" t="0" r="0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48995"/>
                    </a:xfrm>
                    <a:prstGeom prst="rect">
                      <a:avLst/>
                    </a:prstGeom>
                    <a:solidFill>
                      <a:schemeClr val="tx1">
                        <a:alpha val="96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AE5C7F" w:rsidRDefault="00AE5C7F" w:rsidP="00AE5C7F">
      <w:pPr>
        <w:pStyle w:val="Odstavecseseznamem"/>
        <w:numPr>
          <w:ilvl w:val="0"/>
          <w:numId w:val="1"/>
        </w:numPr>
      </w:pPr>
    </w:p>
    <w:p w:rsidR="00AE5C7F" w:rsidRDefault="00AE5C7F" w:rsidP="00AE5C7F">
      <w:pPr>
        <w:pStyle w:val="Odstavecseseznamem"/>
        <w:numPr>
          <w:ilvl w:val="0"/>
          <w:numId w:val="1"/>
        </w:numPr>
      </w:pPr>
    </w:p>
    <w:p w:rsidR="00AE5C7F" w:rsidRPr="00062ED5" w:rsidRDefault="00AE5C7F" w:rsidP="00AE5C7F">
      <w:pPr>
        <w:rPr>
          <w:sz w:val="12"/>
          <w:szCs w:val="12"/>
        </w:rPr>
      </w:pPr>
    </w:p>
    <w:p w:rsidR="00371E49" w:rsidRPr="00BF771A" w:rsidRDefault="00BF771A" w:rsidP="00AE5C7F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661510DB" wp14:editId="51349EFD">
            <wp:simplePos x="0" y="0"/>
            <wp:positionH relativeFrom="column">
              <wp:posOffset>2691130</wp:posOffset>
            </wp:positionH>
            <wp:positionV relativeFrom="paragraph">
              <wp:posOffset>269240</wp:posOffset>
            </wp:positionV>
            <wp:extent cx="3057525" cy="2292692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501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49">
        <w:t xml:space="preserve">          </w:t>
      </w:r>
      <w:r w:rsidR="00E025A0">
        <w:rPr>
          <w:b/>
          <w:color w:val="C00000"/>
          <w:sz w:val="24"/>
          <w:szCs w:val="24"/>
        </w:rPr>
        <w:t>36</w:t>
      </w:r>
      <w:r w:rsidR="00371E49" w:rsidRPr="00BF771A">
        <w:rPr>
          <w:b/>
          <w:color w:val="C00000"/>
          <w:sz w:val="24"/>
          <w:szCs w:val="24"/>
        </w:rPr>
        <w:t xml:space="preserve"> x</w:t>
      </w:r>
      <w:r w:rsidR="00371E49" w:rsidRPr="00BF771A">
        <w:rPr>
          <w:b/>
          <w:sz w:val="24"/>
          <w:szCs w:val="24"/>
        </w:rPr>
        <w:tab/>
      </w:r>
      <w:r w:rsidR="00371E49" w:rsidRPr="00BF771A">
        <w:rPr>
          <w:b/>
          <w:sz w:val="24"/>
          <w:szCs w:val="24"/>
        </w:rPr>
        <w:tab/>
        <w:t xml:space="preserve">     </w:t>
      </w:r>
      <w:proofErr w:type="gramStart"/>
      <w:r w:rsidR="00E025A0">
        <w:rPr>
          <w:b/>
          <w:color w:val="0070C0"/>
          <w:sz w:val="24"/>
          <w:szCs w:val="24"/>
        </w:rPr>
        <w:t>12</w:t>
      </w:r>
      <w:r w:rsidR="00371E49" w:rsidRPr="00BF771A">
        <w:rPr>
          <w:b/>
          <w:color w:val="0070C0"/>
          <w:sz w:val="24"/>
          <w:szCs w:val="24"/>
        </w:rPr>
        <w:t xml:space="preserve"> x                              </w:t>
      </w:r>
      <w:r w:rsidR="00E025A0">
        <w:rPr>
          <w:b/>
          <w:color w:val="00B050"/>
          <w:sz w:val="24"/>
          <w:szCs w:val="24"/>
        </w:rPr>
        <w:t>3</w:t>
      </w:r>
      <w:r w:rsidR="00371E49" w:rsidRPr="00A1153B">
        <w:rPr>
          <w:b/>
          <w:color w:val="00B050"/>
          <w:sz w:val="24"/>
          <w:szCs w:val="24"/>
        </w:rPr>
        <w:t xml:space="preserve"> x</w:t>
      </w:r>
      <w:r w:rsidR="00371E49" w:rsidRPr="00BF771A">
        <w:rPr>
          <w:b/>
          <w:sz w:val="24"/>
          <w:szCs w:val="24"/>
        </w:rPr>
        <w:t xml:space="preserve">                              </w:t>
      </w:r>
      <w:r w:rsidR="00371E49" w:rsidRPr="00A1153B">
        <w:rPr>
          <w:b/>
          <w:color w:val="E36C0A" w:themeColor="accent6" w:themeShade="BF"/>
          <w:sz w:val="24"/>
          <w:szCs w:val="24"/>
        </w:rPr>
        <w:t>0 x</w:t>
      </w:r>
      <w:r w:rsidR="00371E49" w:rsidRPr="00A1153B">
        <w:rPr>
          <w:b/>
          <w:color w:val="E36C0A" w:themeColor="accent6" w:themeShade="BF"/>
          <w:sz w:val="24"/>
          <w:szCs w:val="24"/>
        </w:rPr>
        <w:tab/>
      </w:r>
      <w:r w:rsidR="00371E49" w:rsidRPr="00BF771A">
        <w:rPr>
          <w:b/>
          <w:sz w:val="24"/>
          <w:szCs w:val="24"/>
        </w:rPr>
        <w:t xml:space="preserve">                     3 x</w:t>
      </w:r>
      <w:proofErr w:type="gramEnd"/>
    </w:p>
    <w:p w:rsidR="00062ED5" w:rsidRPr="00062ED5" w:rsidRDefault="00062ED5" w:rsidP="00AE5C7F">
      <w:pPr>
        <w:rPr>
          <w:sz w:val="2"/>
          <w:szCs w:val="2"/>
        </w:rPr>
      </w:pPr>
    </w:p>
    <w:p w:rsidR="00BF771A" w:rsidRDefault="008F0877" w:rsidP="00AE5C7F">
      <w:r>
        <w:t>Jako n</w:t>
      </w:r>
      <w:r w:rsidR="00371E49">
        <w:t>ejzajímavější</w:t>
      </w:r>
      <w:r w:rsidR="00BF771A">
        <w:t xml:space="preserve"> místo </w:t>
      </w:r>
      <w:r>
        <w:t>vybrali žáci</w:t>
      </w:r>
      <w:r w:rsidR="00BF771A">
        <w:t xml:space="preserve"> skládk</w:t>
      </w:r>
      <w:r>
        <w:t>u</w:t>
      </w:r>
    </w:p>
    <w:p w:rsidR="00371E49" w:rsidRDefault="00BF771A" w:rsidP="00AE5C7F">
      <w:r>
        <w:t xml:space="preserve">a nejvíce nadšeni byli z jízdy </w:t>
      </w:r>
      <w:proofErr w:type="spellStart"/>
      <w:r>
        <w:t>kompaktorem</w:t>
      </w:r>
      <w:proofErr w:type="spellEnd"/>
      <w:r w:rsidR="00371E49">
        <w:t>.</w:t>
      </w:r>
    </w:p>
    <w:p w:rsidR="00BF771A" w:rsidRPr="00A1153B" w:rsidRDefault="00E025A0" w:rsidP="00AE5C7F">
      <w:pPr>
        <w:rPr>
          <w:b/>
        </w:rPr>
      </w:pPr>
      <w:r>
        <w:rPr>
          <w:b/>
          <w:color w:val="0070C0"/>
        </w:rPr>
        <w:t xml:space="preserve">SBĚRNÝ </w:t>
      </w:r>
      <w:proofErr w:type="gramStart"/>
      <w:r>
        <w:rPr>
          <w:b/>
          <w:color w:val="0070C0"/>
        </w:rPr>
        <w:t>DVŮR   13</w:t>
      </w:r>
      <w:proofErr w:type="gramEnd"/>
      <w:r w:rsidR="00371E49" w:rsidRPr="00A1153B">
        <w:rPr>
          <w:b/>
          <w:color w:val="0070C0"/>
        </w:rPr>
        <w:t xml:space="preserve"> x</w:t>
      </w:r>
      <w:r w:rsidR="00371E49" w:rsidRPr="00A1153B">
        <w:rPr>
          <w:b/>
        </w:rPr>
        <w:tab/>
      </w:r>
      <w:r w:rsidR="00371E49" w:rsidRPr="00A1153B">
        <w:rPr>
          <w:b/>
        </w:rPr>
        <w:tab/>
      </w:r>
    </w:p>
    <w:p w:rsidR="00BF771A" w:rsidRPr="00A1153B" w:rsidRDefault="00BF771A" w:rsidP="00AE5C7F">
      <w:pPr>
        <w:rPr>
          <w:b/>
        </w:rPr>
      </w:pPr>
      <w:proofErr w:type="gramStart"/>
      <w:r w:rsidRPr="00A1153B">
        <w:rPr>
          <w:b/>
          <w:color w:val="FF0000"/>
        </w:rPr>
        <w:t>S</w:t>
      </w:r>
      <w:r w:rsidR="00E025A0">
        <w:rPr>
          <w:b/>
          <w:color w:val="FF0000"/>
        </w:rPr>
        <w:t>KLÁDKA   31</w:t>
      </w:r>
      <w:proofErr w:type="gramEnd"/>
      <w:r w:rsidR="00371E49" w:rsidRPr="00A1153B">
        <w:rPr>
          <w:b/>
          <w:color w:val="FF0000"/>
        </w:rPr>
        <w:t xml:space="preserve"> x</w:t>
      </w:r>
      <w:r w:rsidR="00371E49" w:rsidRPr="00A1153B">
        <w:rPr>
          <w:b/>
          <w:color w:val="FF0000"/>
        </w:rPr>
        <w:tab/>
      </w:r>
      <w:r w:rsidR="00371E49" w:rsidRPr="00A1153B">
        <w:rPr>
          <w:b/>
        </w:rPr>
        <w:tab/>
      </w:r>
      <w:r w:rsidR="00371E49" w:rsidRPr="00A1153B">
        <w:rPr>
          <w:b/>
        </w:rPr>
        <w:tab/>
        <w:t xml:space="preserve">       </w:t>
      </w:r>
    </w:p>
    <w:p w:rsidR="00371E49" w:rsidRPr="00A1153B" w:rsidRDefault="00371E49" w:rsidP="00AE5C7F">
      <w:pPr>
        <w:rPr>
          <w:b/>
          <w:color w:val="00B050"/>
        </w:rPr>
      </w:pPr>
      <w:proofErr w:type="gramStart"/>
      <w:r w:rsidRPr="00A1153B">
        <w:rPr>
          <w:b/>
          <w:color w:val="00B050"/>
        </w:rPr>
        <w:t>KOMPOSTÁRNA   1</w:t>
      </w:r>
      <w:r w:rsidR="00E025A0">
        <w:rPr>
          <w:b/>
          <w:color w:val="00B050"/>
        </w:rPr>
        <w:t>0</w:t>
      </w:r>
      <w:proofErr w:type="gramEnd"/>
      <w:r w:rsidRPr="00A1153B">
        <w:rPr>
          <w:b/>
          <w:color w:val="00B050"/>
        </w:rPr>
        <w:t xml:space="preserve"> x</w:t>
      </w:r>
    </w:p>
    <w:p w:rsidR="00062ED5" w:rsidRPr="00062ED5" w:rsidRDefault="00062ED5" w:rsidP="00AE5C7F">
      <w:pPr>
        <w:rPr>
          <w:sz w:val="4"/>
          <w:szCs w:val="4"/>
        </w:rPr>
      </w:pPr>
    </w:p>
    <w:p w:rsidR="00AE5C7F" w:rsidRDefault="00BF771A" w:rsidP="00BF771A">
      <w:r>
        <w:t xml:space="preserve">                                        Mg</w:t>
      </w:r>
      <w:r w:rsidR="00AE5C7F">
        <w:t>r. Ondřej Kočovský</w:t>
      </w:r>
    </w:p>
    <w:p w:rsidR="00AE5C7F" w:rsidRP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76B6E47A" wp14:editId="61681733">
            <wp:simplePos x="0" y="0"/>
            <wp:positionH relativeFrom="column">
              <wp:posOffset>-347345</wp:posOffset>
            </wp:positionH>
            <wp:positionV relativeFrom="paragraph">
              <wp:posOffset>354965</wp:posOffset>
            </wp:positionV>
            <wp:extent cx="3289517" cy="2466975"/>
            <wp:effectExtent l="0" t="0" r="635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AR3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51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0" locked="0" layoutInCell="1" allowOverlap="1" wp14:anchorId="1726B70F" wp14:editId="4349866D">
            <wp:simplePos x="0" y="0"/>
            <wp:positionH relativeFrom="column">
              <wp:posOffset>2738755</wp:posOffset>
            </wp:positionH>
            <wp:positionV relativeFrom="paragraph">
              <wp:posOffset>-31750</wp:posOffset>
            </wp:positionV>
            <wp:extent cx="3438525" cy="2578735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501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9AC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Sběrný dvůr</w:t>
      </w:r>
    </w:p>
    <w:p w:rsidR="007F7F7C" w:rsidRPr="0018194F" w:rsidRDefault="007F7F7C" w:rsidP="005307D0">
      <w:pPr>
        <w:jc w:val="both"/>
        <w:rPr>
          <w:sz w:val="24"/>
          <w:szCs w:val="24"/>
        </w:rPr>
      </w:pPr>
    </w:p>
    <w:p w:rsidR="009609AC" w:rsidRDefault="009609AC"/>
    <w:p w:rsidR="009609AC" w:rsidRDefault="009609AC"/>
    <w:p w:rsidR="009609AC" w:rsidRDefault="009609AC"/>
    <w:p w:rsidR="009609AC" w:rsidRDefault="009609AC"/>
    <w:p w:rsidR="009609AC" w:rsidRDefault="009609AC"/>
    <w:p w:rsidR="009609AC" w:rsidRDefault="009609AC"/>
    <w:p w:rsidR="009609AC" w:rsidRDefault="009609AC"/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aps/>
          <w:noProof/>
          <w:sz w:val="72"/>
          <w:szCs w:val="72"/>
          <w:lang w:eastAsia="cs-CZ"/>
        </w:rPr>
        <w:drawing>
          <wp:anchor distT="0" distB="0" distL="114300" distR="114300" simplePos="0" relativeHeight="251671552" behindDoc="0" locked="0" layoutInCell="1" allowOverlap="1" wp14:anchorId="602C6394" wp14:editId="21F50786">
            <wp:simplePos x="0" y="0"/>
            <wp:positionH relativeFrom="column">
              <wp:posOffset>2738755</wp:posOffset>
            </wp:positionH>
            <wp:positionV relativeFrom="paragraph">
              <wp:posOffset>31115</wp:posOffset>
            </wp:positionV>
            <wp:extent cx="3438525" cy="2577465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50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02E6297" wp14:editId="1E891C90">
            <wp:simplePos x="0" y="0"/>
            <wp:positionH relativeFrom="column">
              <wp:posOffset>-347345</wp:posOffset>
            </wp:positionH>
            <wp:positionV relativeFrom="paragraph">
              <wp:posOffset>393065</wp:posOffset>
            </wp:positionV>
            <wp:extent cx="3505762" cy="26289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501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24" cy="262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9AC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kládka</w:t>
      </w: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609AC" w:rsidRDefault="009609AC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1CB6031" wp14:editId="323603EE">
            <wp:simplePos x="0" y="0"/>
            <wp:positionH relativeFrom="column">
              <wp:posOffset>2738755</wp:posOffset>
            </wp:positionH>
            <wp:positionV relativeFrom="paragraph">
              <wp:posOffset>51116</wp:posOffset>
            </wp:positionV>
            <wp:extent cx="3435350" cy="2576513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AR3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4CF145A" wp14:editId="274CA10E">
            <wp:simplePos x="0" y="0"/>
            <wp:positionH relativeFrom="column">
              <wp:posOffset>-280670</wp:posOffset>
            </wp:positionH>
            <wp:positionV relativeFrom="paragraph">
              <wp:posOffset>436880</wp:posOffset>
            </wp:positionV>
            <wp:extent cx="3438525" cy="257810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501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Kompostárna</w:t>
      </w:r>
    </w:p>
    <w:p w:rsidR="009609AC" w:rsidRDefault="009609AC"/>
    <w:p w:rsidR="007F7F7C" w:rsidRDefault="007F7F7C"/>
    <w:sectPr w:rsidR="007F7F7C" w:rsidSect="00BF771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894"/>
    <w:multiLevelType w:val="hybridMultilevel"/>
    <w:tmpl w:val="89E229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75"/>
    <w:rsid w:val="00062ED5"/>
    <w:rsid w:val="0018194F"/>
    <w:rsid w:val="002D154A"/>
    <w:rsid w:val="00371E49"/>
    <w:rsid w:val="005307D0"/>
    <w:rsid w:val="007574E7"/>
    <w:rsid w:val="00797463"/>
    <w:rsid w:val="007F7F7C"/>
    <w:rsid w:val="008F0877"/>
    <w:rsid w:val="009609AC"/>
    <w:rsid w:val="00A1153B"/>
    <w:rsid w:val="00A33772"/>
    <w:rsid w:val="00AA05A2"/>
    <w:rsid w:val="00AE5C7F"/>
    <w:rsid w:val="00B600D6"/>
    <w:rsid w:val="00BF771A"/>
    <w:rsid w:val="00C06B3A"/>
    <w:rsid w:val="00DD0675"/>
    <w:rsid w:val="00E025A0"/>
    <w:rsid w:val="00E72186"/>
    <w:rsid w:val="00ED2316"/>
    <w:rsid w:val="00ED3070"/>
    <w:rsid w:val="00FB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74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E5C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74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E5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7BAA35CD</Template>
  <TotalTime>91</TotalTime>
  <Pages>2</Pages>
  <Words>268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Jaroslav Voříšek</cp:lastModifiedBy>
  <cp:revision>15</cp:revision>
  <cp:lastPrinted>2014-10-03T11:03:00Z</cp:lastPrinted>
  <dcterms:created xsi:type="dcterms:W3CDTF">2014-09-24T15:58:00Z</dcterms:created>
  <dcterms:modified xsi:type="dcterms:W3CDTF">2014-10-03T11:07:00Z</dcterms:modified>
</cp:coreProperties>
</file>