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151" w:rsidRPr="00AC0590" w:rsidRDefault="00397E7F">
      <w:pPr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C0590">
        <w:rPr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Spaní ve škole s turistickým kroužkem</w:t>
      </w:r>
    </w:p>
    <w:p w:rsidR="00397E7F" w:rsidRPr="00AC0590" w:rsidRDefault="00397E7F">
      <w:pPr>
        <w:rPr>
          <w:b/>
        </w:rPr>
      </w:pPr>
      <w:r w:rsidRPr="00AC0590">
        <w:rPr>
          <w:b/>
        </w:rPr>
        <w:t>Dne: 13. 1. 2014 (ZŠ T. G. M. BLATNÁ)</w:t>
      </w:r>
    </w:p>
    <w:p w:rsidR="0044721C" w:rsidRDefault="00397E7F">
      <w:r>
        <w:t xml:space="preserve">Turistický kroužek pod vedením sl. Kaftanové se </w:t>
      </w:r>
      <w:proofErr w:type="gramStart"/>
      <w:r>
        <w:t>rozhodl</w:t>
      </w:r>
      <w:proofErr w:type="gramEnd"/>
      <w:r w:rsidR="00AC0590">
        <w:t xml:space="preserve">, že </w:t>
      </w:r>
      <w:r>
        <w:t>okusí svou statečnost a uskuteční přespání ve škole. Součástí byl doprovodný program, který obsahoval ind</w:t>
      </w:r>
      <w:r w:rsidR="00AC0590">
        <w:t>iánskou bojovku, kdy děti musely</w:t>
      </w:r>
      <w:r>
        <w:t xml:space="preserve"> splnit mnoho úkolů, překonat spousty překážek a to pouze za světla svíček. Tato disciplína byla velice těžká, ale </w:t>
      </w:r>
      <w:r w:rsidR="0044721C">
        <w:t>i ti nejm</w:t>
      </w:r>
      <w:bookmarkStart w:id="0" w:name="_GoBack"/>
      <w:bookmarkEnd w:id="0"/>
      <w:r w:rsidR="0044721C">
        <w:t>enší tento úkol splnili a došli až do cíle, kde získali</w:t>
      </w:r>
      <w:r>
        <w:t xml:space="preserve"> medaili z</w:t>
      </w:r>
      <w:r w:rsidR="00AC0590">
        <w:t>a statečnost. Dále děti vyráběly indiánské čelenky a vymýšlely</w:t>
      </w:r>
      <w:r>
        <w:t xml:space="preserve"> společný totem, okolo kterého se dále odehrával indiánský tanec. Na závěr večera následovalo kino, kde si děti odpočinuly a připravily na ulehnutí. Po več</w:t>
      </w:r>
      <w:r w:rsidR="0044721C">
        <w:t>erní hygieně si děti ustaly své</w:t>
      </w:r>
    </w:p>
    <w:p w:rsidR="00397E7F" w:rsidRDefault="00397E7F">
      <w:r>
        <w:t xml:space="preserve">místo na zemi v knihovně a spokojeně usnuly. </w:t>
      </w:r>
    </w:p>
    <w:p w:rsidR="00397E7F" w:rsidRDefault="00397E7F">
      <w:r>
        <w:t xml:space="preserve">Z večera jsme si s dětmi odnesly mnoho nezapomenutelných zážitků a prožily mnoho zábavy. Dětem se nejvíce líbilo vyrábění indiánských čelenek a v neposlední řadě bojovka, protože mohly pokořit svou bojácnost. </w:t>
      </w:r>
    </w:p>
    <w:p w:rsidR="00397E7F" w:rsidRDefault="00397E7F">
      <w:r>
        <w:t>Zpracovala: Kaftanová Klára</w:t>
      </w:r>
    </w:p>
    <w:p w:rsidR="00AC0590" w:rsidRDefault="00AC0590">
      <w:r>
        <w:rPr>
          <w:noProof/>
        </w:rPr>
        <w:drawing>
          <wp:inline distT="0" distB="0" distL="0" distR="0">
            <wp:extent cx="3219450" cy="2455184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99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1" t="23362" r="12727" b="-1"/>
                    <a:stretch/>
                  </pic:blipFill>
                  <pic:spPr bwMode="auto">
                    <a:xfrm>
                      <a:off x="0" y="0"/>
                      <a:ext cx="3220926" cy="245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721C">
        <w:rPr>
          <w:b/>
        </w:rPr>
        <w:t>Před indiánskou bojovkou</w:t>
      </w:r>
    </w:p>
    <w:p w:rsidR="00AC0590" w:rsidRPr="0044721C" w:rsidRDefault="00AC0590">
      <w:pPr>
        <w:rPr>
          <w:b/>
        </w:rPr>
      </w:pPr>
      <w:r w:rsidRPr="0044721C">
        <w:rPr>
          <w:b/>
          <w:noProof/>
        </w:rPr>
        <w:drawing>
          <wp:inline distT="0" distB="0" distL="0" distR="0" wp14:anchorId="541E4EEE" wp14:editId="29C6D233">
            <wp:extent cx="4452369" cy="1704975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10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4" t="35922" b="21543"/>
                    <a:stretch/>
                  </pic:blipFill>
                  <pic:spPr bwMode="auto">
                    <a:xfrm>
                      <a:off x="0" y="0"/>
                      <a:ext cx="4450899" cy="170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721C">
        <w:rPr>
          <w:b/>
        </w:rPr>
        <w:t xml:space="preserve"> Výroba čelenek</w:t>
      </w:r>
    </w:p>
    <w:p w:rsidR="00AC0590" w:rsidRDefault="00AC0590">
      <w:r>
        <w:rPr>
          <w:noProof/>
        </w:rPr>
        <w:lastRenderedPageBreak/>
        <w:drawing>
          <wp:inline distT="0" distB="0" distL="0" distR="0">
            <wp:extent cx="2140439" cy="297894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103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0" t="1542" r="20992"/>
                    <a:stretch/>
                  </pic:blipFill>
                  <pic:spPr bwMode="auto">
                    <a:xfrm>
                      <a:off x="0" y="0"/>
                      <a:ext cx="2139731" cy="297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3C9EF" wp14:editId="5726A95E">
            <wp:extent cx="2309713" cy="22002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103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0" t="2204" r="14049" b="13608"/>
                    <a:stretch/>
                  </pic:blipFill>
                  <pic:spPr bwMode="auto">
                    <a:xfrm>
                      <a:off x="0" y="0"/>
                      <a:ext cx="2308950" cy="219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590" w:rsidRPr="0044721C" w:rsidRDefault="00AC0590">
      <w:pPr>
        <w:rPr>
          <w:b/>
        </w:rPr>
      </w:pPr>
      <w:r w:rsidRPr="0044721C">
        <w:rPr>
          <w:b/>
        </w:rPr>
        <w:t>Indiánský totem a tancování</w:t>
      </w:r>
    </w:p>
    <w:p w:rsidR="00AC0590" w:rsidRDefault="00AC0590">
      <w:r>
        <w:rPr>
          <w:noProof/>
        </w:rPr>
        <w:drawing>
          <wp:inline distT="0" distB="0" distL="0" distR="0">
            <wp:extent cx="3219503" cy="288369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103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7" t="10579" r="12397"/>
                    <a:stretch/>
                  </pic:blipFill>
                  <pic:spPr bwMode="auto">
                    <a:xfrm>
                      <a:off x="0" y="0"/>
                      <a:ext cx="3218438" cy="288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590" w:rsidRDefault="00AC0590">
      <w:r>
        <w:rPr>
          <w:noProof/>
        </w:rPr>
        <w:drawing>
          <wp:inline distT="0" distB="0" distL="0" distR="0">
            <wp:extent cx="5638800" cy="20383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107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t="26887" b="25950"/>
                    <a:stretch/>
                  </pic:blipFill>
                  <pic:spPr bwMode="auto">
                    <a:xfrm>
                      <a:off x="0" y="0"/>
                      <a:ext cx="5636936" cy="203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590" w:rsidRPr="0044721C" w:rsidRDefault="00AC0590">
      <w:pPr>
        <w:rPr>
          <w:b/>
        </w:rPr>
      </w:pPr>
      <w:r w:rsidRPr="0044721C">
        <w:rPr>
          <w:b/>
        </w:rPr>
        <w:t>A jdeme spinkat….</w:t>
      </w:r>
    </w:p>
    <w:sectPr w:rsidR="00AC0590" w:rsidRPr="004472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E7F"/>
    <w:rsid w:val="00397E7F"/>
    <w:rsid w:val="0044721C"/>
    <w:rsid w:val="004E6151"/>
    <w:rsid w:val="00AC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AC05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C0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AC05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C0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4C1FBFC2</Template>
  <TotalTime>23</TotalTime>
  <Pages>2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Kaftanová</dc:creator>
  <cp:lastModifiedBy>Klára Kaftanová</cp:lastModifiedBy>
  <cp:revision>3</cp:revision>
  <dcterms:created xsi:type="dcterms:W3CDTF">2014-01-15T15:14:00Z</dcterms:created>
  <dcterms:modified xsi:type="dcterms:W3CDTF">2014-01-20T06:08:00Z</dcterms:modified>
</cp:coreProperties>
</file>