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2F4" w:rsidRPr="008472F4" w:rsidRDefault="008472F4" w:rsidP="008472F4">
      <w:pPr>
        <w:shd w:val="clear" w:color="auto" w:fill="FFFFFF"/>
        <w:jc w:val="center"/>
        <w:rPr>
          <w:rFonts w:asciiTheme="minorHAnsi" w:hAnsiTheme="minorHAnsi" w:cstheme="minorHAnsi"/>
          <w:b/>
          <w:color w:val="4F81BD" w:themeColor="accent1"/>
          <w:spacing w:val="20"/>
          <w:sz w:val="32"/>
          <w:szCs w:val="32"/>
          <w14:glow w14:rad="558800">
            <w14:srgbClr w14:val="FFFF00"/>
          </w14:glow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  <w:r w:rsidRPr="008472F4">
        <w:rPr>
          <w:rFonts w:asciiTheme="minorHAnsi" w:hAnsiTheme="minorHAnsi" w:cstheme="minorHAnsi"/>
          <w:b/>
          <w:color w:val="4F81BD" w:themeColor="accent1"/>
          <w:spacing w:val="20"/>
          <w:sz w:val="32"/>
          <w:szCs w:val="32"/>
          <w14:glow w14:rad="558800">
            <w14:srgbClr w14:val="FFFF00"/>
          </w14:glow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>VÝLET SE ŠD</w:t>
      </w:r>
    </w:p>
    <w:p w:rsidR="008472F4" w:rsidRPr="008472F4" w:rsidRDefault="008472F4" w:rsidP="008472F4">
      <w:pPr>
        <w:shd w:val="clear" w:color="auto" w:fill="FFFFFF"/>
        <w:rPr>
          <w:rFonts w:asciiTheme="minorHAnsi" w:hAnsiTheme="minorHAnsi" w:cstheme="minorHAnsi"/>
          <w:b/>
          <w:color w:val="4F81BD" w:themeColor="accent1"/>
          <w:spacing w:val="20"/>
          <w:sz w:val="32"/>
          <w:szCs w:val="32"/>
          <w14:glow w14:rad="558800">
            <w14:srgbClr w14:val="FFFF00"/>
          </w14:glow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  <w:r w:rsidRPr="008472F4">
        <w:rPr>
          <w:rFonts w:asciiTheme="minorHAnsi" w:hAnsiTheme="minorHAnsi" w:cstheme="minorHAnsi"/>
          <w:b/>
          <w:color w:val="4F81BD" w:themeColor="accent1"/>
          <w:spacing w:val="20"/>
          <w:sz w:val="32"/>
          <w:szCs w:val="32"/>
          <w14:glow w14:rad="558800">
            <w14:srgbClr w14:val="FFFF00"/>
          </w14:glow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>DATUM: 12. 4. 2014</w:t>
      </w:r>
    </w:p>
    <w:p w:rsidR="008472F4" w:rsidRPr="008472F4" w:rsidRDefault="008472F4" w:rsidP="008472F4">
      <w:pPr>
        <w:shd w:val="clear" w:color="auto" w:fill="FFFFFF"/>
        <w:rPr>
          <w:rFonts w:asciiTheme="minorHAnsi" w:hAnsiTheme="minorHAnsi" w:cstheme="minorHAnsi"/>
          <w:b/>
          <w:color w:val="4F81BD" w:themeColor="accent1"/>
          <w:spacing w:val="20"/>
          <w:sz w:val="32"/>
          <w:szCs w:val="32"/>
          <w14:glow w14:rad="558800">
            <w14:srgbClr w14:val="FFFF00"/>
          </w14:glow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  <w:r w:rsidRPr="008472F4">
        <w:rPr>
          <w:rFonts w:asciiTheme="minorHAnsi" w:hAnsiTheme="minorHAnsi" w:cstheme="minorHAnsi"/>
          <w:b/>
          <w:color w:val="4F81BD" w:themeColor="accent1"/>
          <w:spacing w:val="20"/>
          <w:sz w:val="32"/>
          <w:szCs w:val="32"/>
          <w14:glow w14:rad="558800">
            <w14:srgbClr w14:val="FFFF00"/>
          </w14:glow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>CÍL: CENTRUM EKOLOGICKÉ VÝCHOVY STRAKONICE</w:t>
      </w:r>
    </w:p>
    <w:p w:rsidR="008472F4" w:rsidRPr="00F93E6B" w:rsidRDefault="008472F4" w:rsidP="008472F4">
      <w:pPr>
        <w:shd w:val="clear" w:color="auto" w:fill="FFFFFF"/>
        <w:rPr>
          <w:color w:val="000000"/>
        </w:rPr>
      </w:pPr>
      <w:r w:rsidRPr="00F93E6B">
        <w:rPr>
          <w:color w:val="000000"/>
        </w:rPr>
        <w:t>Dne 12. 4. 2014 jsme se zúčastnili se ŠD výletu do Strakonic. Naše výprava započala v 8 hodin, kdy jsme se vlakem dostavili přímo do Strakonic na vlakové nádraží, odtud už naše cesta pokračovala pěšky</w:t>
      </w:r>
      <w:r w:rsidRPr="00F93E6B">
        <w:rPr>
          <w:color w:val="000000"/>
        </w:rPr>
        <w:t>.</w:t>
      </w:r>
      <w:r w:rsidRPr="00F93E6B">
        <w:rPr>
          <w:color w:val="000000"/>
        </w:rPr>
        <w:t xml:space="preserve"> </w:t>
      </w:r>
    </w:p>
    <w:p w:rsidR="008472F4" w:rsidRPr="00F93E6B" w:rsidRDefault="008472F4" w:rsidP="008472F4">
      <w:pPr>
        <w:shd w:val="clear" w:color="auto" w:fill="FFFFFF"/>
        <w:rPr>
          <w:color w:val="000000"/>
        </w:rPr>
      </w:pPr>
      <w:r w:rsidRPr="00F93E6B">
        <w:rPr>
          <w:color w:val="000000"/>
        </w:rPr>
        <w:t xml:space="preserve">Cestou jsme mohli zpozorovat </w:t>
      </w:r>
      <w:r w:rsidR="00F93E6B" w:rsidRPr="00F93E6B">
        <w:rPr>
          <w:b/>
          <w:color w:val="000000"/>
        </w:rPr>
        <w:t>S</w:t>
      </w:r>
      <w:r w:rsidRPr="00F93E6B">
        <w:rPr>
          <w:b/>
          <w:color w:val="000000"/>
        </w:rPr>
        <w:t>trakonický hrad</w:t>
      </w:r>
      <w:r w:rsidRPr="00F93E6B">
        <w:rPr>
          <w:color w:val="000000"/>
        </w:rPr>
        <w:t xml:space="preserve">, který v sobě ukrývá mnoho záhad a památných míst. Po krátké prohlídce nádvoří a věže, jsme se vydali na </w:t>
      </w:r>
      <w:r w:rsidRPr="00F93E6B">
        <w:rPr>
          <w:b/>
          <w:color w:val="000000"/>
        </w:rPr>
        <w:t>Podskalí,</w:t>
      </w:r>
      <w:r w:rsidRPr="00F93E6B">
        <w:rPr>
          <w:color w:val="000000"/>
        </w:rPr>
        <w:t xml:space="preserve"> kde byl náš cíl výpravy.</w:t>
      </w:r>
    </w:p>
    <w:p w:rsidR="008472F4" w:rsidRPr="00F93E6B" w:rsidRDefault="008472F4" w:rsidP="008472F4">
      <w:pPr>
        <w:shd w:val="clear" w:color="auto" w:fill="FFFFFF"/>
        <w:rPr>
          <w:color w:val="000000"/>
        </w:rPr>
      </w:pPr>
      <w:r w:rsidRPr="00F93E6B">
        <w:rPr>
          <w:color w:val="000000"/>
        </w:rPr>
        <w:t>Na P</w:t>
      </w:r>
      <w:r w:rsidRPr="00F93E6B">
        <w:rPr>
          <w:color w:val="000000"/>
        </w:rPr>
        <w:t>odskalí, jsme si mohli pokochat krásnou, slunečnou přírodou, která nás doprovázela až k ce</w:t>
      </w:r>
      <w:r w:rsidRPr="00F93E6B">
        <w:rPr>
          <w:color w:val="000000"/>
        </w:rPr>
        <w:t>n</w:t>
      </w:r>
      <w:r w:rsidRPr="00F93E6B">
        <w:rPr>
          <w:color w:val="000000"/>
        </w:rPr>
        <w:t>tru ekologické výchovy. V centru nás uvítala paní, která nás</w:t>
      </w:r>
      <w:r w:rsidRPr="00F93E6B">
        <w:rPr>
          <w:color w:val="000000"/>
        </w:rPr>
        <w:t xml:space="preserve"> zasvětila do koloběhu v centru, </w:t>
      </w:r>
      <w:r w:rsidRPr="00F93E6B">
        <w:rPr>
          <w:color w:val="000000"/>
        </w:rPr>
        <w:t>a když jsme si připravili krmivo, které jsme si mohli přinést, šli jsme společně krmit zvířátka, která na nás čekala.</w:t>
      </w:r>
    </w:p>
    <w:p w:rsidR="008472F4" w:rsidRPr="00F93E6B" w:rsidRDefault="008472F4" w:rsidP="008472F4">
      <w:pPr>
        <w:shd w:val="clear" w:color="auto" w:fill="FFFFFF"/>
        <w:rPr>
          <w:color w:val="000000"/>
        </w:rPr>
      </w:pPr>
      <w:r w:rsidRPr="00F93E6B">
        <w:rPr>
          <w:color w:val="000000"/>
        </w:rPr>
        <w:t>Paní</w:t>
      </w:r>
      <w:r w:rsidRPr="00F93E6B">
        <w:rPr>
          <w:color w:val="000000"/>
        </w:rPr>
        <w:t xml:space="preserve"> nám vždy řekla něco o zvířátku, </w:t>
      </w:r>
      <w:r w:rsidRPr="00F93E6B">
        <w:rPr>
          <w:color w:val="000000"/>
        </w:rPr>
        <w:t xml:space="preserve">a jakou potravu mohou pozřít. Nejprve jsme procházeli část centra, která se nacházela venku, kde byla k vidění </w:t>
      </w:r>
      <w:r w:rsidRPr="00F93E6B">
        <w:rPr>
          <w:b/>
          <w:color w:val="000000"/>
        </w:rPr>
        <w:t>morčátka, kozy, králíčci, hrdličky, pras</w:t>
      </w:r>
      <w:r w:rsidRPr="00F93E6B">
        <w:rPr>
          <w:b/>
          <w:color w:val="000000"/>
        </w:rPr>
        <w:t xml:space="preserve">e </w:t>
      </w:r>
      <w:proofErr w:type="spellStart"/>
      <w:r w:rsidRPr="00F93E6B">
        <w:rPr>
          <w:b/>
          <w:color w:val="000000"/>
        </w:rPr>
        <w:t>Gootinghenské</w:t>
      </w:r>
      <w:proofErr w:type="spellEnd"/>
      <w:r w:rsidRPr="00F93E6B">
        <w:rPr>
          <w:b/>
          <w:color w:val="000000"/>
        </w:rPr>
        <w:t xml:space="preserve"> a papoušci</w:t>
      </w:r>
      <w:r w:rsidRPr="00F93E6B">
        <w:rPr>
          <w:color w:val="000000"/>
        </w:rPr>
        <w:t>.</w:t>
      </w:r>
      <w:r w:rsidRPr="00F93E6B">
        <w:rPr>
          <w:color w:val="000000"/>
        </w:rPr>
        <w:t xml:space="preserve"> </w:t>
      </w:r>
      <w:r w:rsidRPr="00F93E6B">
        <w:rPr>
          <w:color w:val="000000"/>
        </w:rPr>
        <w:t>Poté jsme si mohli prohlídnout i zvířátka, které</w:t>
      </w:r>
      <w:r w:rsidRPr="00F93E6B">
        <w:rPr>
          <w:color w:val="000000"/>
        </w:rPr>
        <w:t xml:space="preserve"> mají rádi teplo a zdržují se vevni</w:t>
      </w:r>
      <w:r w:rsidRPr="00F93E6B">
        <w:rPr>
          <w:color w:val="000000"/>
        </w:rPr>
        <w:t>tř, nebo žijí v teráriu. Tyto zvířátka jsme si také mohli i pochovat a pohladit, jako ta venku, ale pouze některá, jako ž</w:t>
      </w:r>
      <w:r w:rsidRPr="00F93E6B">
        <w:rPr>
          <w:b/>
          <w:color w:val="000000"/>
        </w:rPr>
        <w:t>elvu, křečky, protože las</w:t>
      </w:r>
      <w:r w:rsidRPr="00F93E6B">
        <w:rPr>
          <w:b/>
          <w:color w:val="000000"/>
        </w:rPr>
        <w:t>ička, fret</w:t>
      </w:r>
      <w:r w:rsidRPr="00F93E6B">
        <w:rPr>
          <w:b/>
          <w:color w:val="000000"/>
        </w:rPr>
        <w:t>ka, chameleon, kakadu</w:t>
      </w:r>
      <w:r w:rsidRPr="00F93E6B">
        <w:rPr>
          <w:color w:val="000000"/>
        </w:rPr>
        <w:t xml:space="preserve">, nepatří mezi mazlivé mazlíčky a mohli by nám ublížit. Na závěr prohlídky nám paní pustila </w:t>
      </w:r>
      <w:r w:rsidRPr="00F93E6B">
        <w:rPr>
          <w:b/>
          <w:color w:val="000000"/>
        </w:rPr>
        <w:t>ukázku různých pěvců z volné přírod</w:t>
      </w:r>
      <w:r w:rsidRPr="00F93E6B">
        <w:rPr>
          <w:b/>
          <w:color w:val="000000"/>
        </w:rPr>
        <w:t>y</w:t>
      </w:r>
      <w:r w:rsidRPr="00F93E6B">
        <w:rPr>
          <w:color w:val="000000"/>
        </w:rPr>
        <w:t xml:space="preserve"> a naším úkolem bylo rozpoznat, </w:t>
      </w:r>
      <w:r w:rsidRPr="00F93E6B">
        <w:rPr>
          <w:color w:val="000000"/>
        </w:rPr>
        <w:t>o jaké ptáčky se jedná.</w:t>
      </w:r>
    </w:p>
    <w:p w:rsidR="008472F4" w:rsidRPr="00F93E6B" w:rsidRDefault="008472F4" w:rsidP="008472F4">
      <w:pPr>
        <w:shd w:val="clear" w:color="auto" w:fill="FFFFFF"/>
        <w:rPr>
          <w:color w:val="000000"/>
        </w:rPr>
      </w:pPr>
      <w:r w:rsidRPr="00F93E6B">
        <w:rPr>
          <w:color w:val="000000"/>
        </w:rPr>
        <w:t xml:space="preserve">Naši výpravu jsme ukončili </w:t>
      </w:r>
      <w:r w:rsidRPr="00F93E6B">
        <w:rPr>
          <w:b/>
          <w:color w:val="000000"/>
        </w:rPr>
        <w:t xml:space="preserve">strávením času </w:t>
      </w:r>
      <w:r w:rsidRPr="00F93E6B">
        <w:rPr>
          <w:b/>
          <w:color w:val="000000"/>
        </w:rPr>
        <w:t>na různých prolé</w:t>
      </w:r>
      <w:r w:rsidRPr="00F93E6B">
        <w:rPr>
          <w:b/>
          <w:color w:val="000000"/>
        </w:rPr>
        <w:t>začkách, kolotočí</w:t>
      </w:r>
      <w:r w:rsidRPr="00F93E6B">
        <w:rPr>
          <w:b/>
          <w:color w:val="000000"/>
        </w:rPr>
        <w:t>ch a skluzavkách</w:t>
      </w:r>
      <w:r w:rsidRPr="00F93E6B">
        <w:rPr>
          <w:color w:val="000000"/>
        </w:rPr>
        <w:t>, které skrývá P</w:t>
      </w:r>
      <w:r w:rsidRPr="00F93E6B">
        <w:rPr>
          <w:color w:val="000000"/>
        </w:rPr>
        <w:t>odskalí. Sladkou tečkou byla zmrzlina, kterou jsme si vychutnali cestou na vlakové nádraží.</w:t>
      </w:r>
    </w:p>
    <w:p w:rsidR="008472F4" w:rsidRPr="00F93E6B" w:rsidRDefault="008472F4" w:rsidP="008472F4">
      <w:pPr>
        <w:shd w:val="clear" w:color="auto" w:fill="FFFFFF"/>
        <w:rPr>
          <w:color w:val="000000"/>
        </w:rPr>
      </w:pPr>
    </w:p>
    <w:p w:rsidR="008472F4" w:rsidRPr="00F93E6B" w:rsidRDefault="008472F4" w:rsidP="008472F4">
      <w:pPr>
        <w:shd w:val="clear" w:color="auto" w:fill="FFFFFF"/>
        <w:rPr>
          <w:color w:val="000000"/>
        </w:rPr>
      </w:pPr>
      <w:r w:rsidRPr="00F93E6B">
        <w:rPr>
          <w:color w:val="000000"/>
        </w:rPr>
        <w:t>Mohu usoudit, že se dětem výlet velmi líbil a to jsme si mohli i ověřit  v krátkém dotazníčku, který jsme dětem po příjezdu rozdali.</w:t>
      </w:r>
    </w:p>
    <w:p w:rsidR="008472F4" w:rsidRPr="00F93E6B" w:rsidRDefault="008472F4" w:rsidP="008472F4">
      <w:pPr>
        <w:shd w:val="clear" w:color="auto" w:fill="FFFFFF"/>
        <w:rPr>
          <w:color w:val="000000"/>
        </w:rPr>
      </w:pPr>
      <w:r w:rsidRPr="00F93E6B">
        <w:rPr>
          <w:color w:val="000000"/>
        </w:rPr>
        <w:t>Děti měli za úkol zodpovědět několik kv</w:t>
      </w:r>
      <w:r w:rsidRPr="00F93E6B">
        <w:rPr>
          <w:color w:val="000000"/>
        </w:rPr>
        <w:t>ízových otázek, abychom zjistili</w:t>
      </w:r>
      <w:r w:rsidRPr="00F93E6B">
        <w:rPr>
          <w:color w:val="000000"/>
        </w:rPr>
        <w:t>, zda si</w:t>
      </w:r>
      <w:r w:rsidRPr="00F93E6B">
        <w:rPr>
          <w:color w:val="000000"/>
        </w:rPr>
        <w:t xml:space="preserve"> děti z výletu něco zapamatovaly a dále měly</w:t>
      </w:r>
      <w:r w:rsidRPr="00F93E6B">
        <w:rPr>
          <w:color w:val="000000"/>
        </w:rPr>
        <w:t xml:space="preserve"> k dispozici 3 nevybarvená zvířátka, která měli vybarvit, podle líbivosti výletu.</w:t>
      </w:r>
    </w:p>
    <w:p w:rsidR="005B4BEC" w:rsidRDefault="005B4BEC"/>
    <w:p w:rsidR="00167A02" w:rsidRDefault="00167A02">
      <w:pPr>
        <w:rPr>
          <w:b/>
          <w14:glow w14:rad="723900">
            <w14:srgbClr w14:val="FFFF00"/>
          </w14:glow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</w:p>
    <w:p w:rsidR="00167A02" w:rsidRDefault="00167A02">
      <w:pPr>
        <w:rPr>
          <w:b/>
          <w14:glow w14:rad="723900">
            <w14:srgbClr w14:val="FFFF00"/>
          </w14:glow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</w:p>
    <w:p w:rsidR="00167A02" w:rsidRDefault="00167A02">
      <w:pPr>
        <w:rPr>
          <w:b/>
          <w14:glow w14:rad="723900">
            <w14:srgbClr w14:val="FFFF00"/>
          </w14:glow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</w:p>
    <w:p w:rsidR="00167A02" w:rsidRDefault="00167A02">
      <w:pPr>
        <w:rPr>
          <w:b/>
          <w14:glow w14:rad="723900">
            <w14:srgbClr w14:val="FFFF00"/>
          </w14:glow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</w:p>
    <w:p w:rsidR="00F93E6B" w:rsidRDefault="00F93E6B">
      <w:pPr>
        <w:rPr>
          <w:b/>
          <w14:glow w14:rad="723900">
            <w14:srgbClr w14:val="FFFF00"/>
          </w14:glow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F93E6B">
        <w:rPr>
          <w:b/>
          <w14:glow w14:rad="723900">
            <w14:srgbClr w14:val="FFFF00"/>
          </w14:glow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lastRenderedPageBreak/>
        <w:t>Fotogalerie</w:t>
      </w:r>
    </w:p>
    <w:p w:rsidR="00167A02" w:rsidRDefault="00167A02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3415727" cy="194606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12157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75" b="13860"/>
                    <a:stretch/>
                  </pic:blipFill>
                  <pic:spPr bwMode="auto">
                    <a:xfrm>
                      <a:off x="0" y="0"/>
                      <a:ext cx="3427548" cy="1952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14:glow w14:rad="723900">
            <w14:srgbClr w14:val="FFFF00"/>
          </w14:glow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  <w:r>
        <w:rPr>
          <w:b/>
          <w:noProof/>
        </w:rPr>
        <w:t xml:space="preserve">        </w:t>
      </w:r>
    </w:p>
    <w:p w:rsidR="00167A02" w:rsidRDefault="00167A02">
      <w:pPr>
        <w:rPr>
          <w:b/>
          <w:noProof/>
        </w:rPr>
      </w:pPr>
    </w:p>
    <w:p w:rsidR="00F93E6B" w:rsidRDefault="00167A02">
      <w:pPr>
        <w:rPr>
          <w:b/>
          <w:noProof/>
        </w:rPr>
      </w:pPr>
      <w:r>
        <w:rPr>
          <w:b/>
          <w:noProof/>
        </w:rPr>
        <w:t xml:space="preserve">                                     </w:t>
      </w:r>
      <w:r>
        <w:rPr>
          <w:b/>
          <w:noProof/>
        </w:rPr>
        <w:drawing>
          <wp:inline distT="0" distB="0" distL="0" distR="0" wp14:anchorId="474F0990" wp14:editId="3E2EC655">
            <wp:extent cx="3287261" cy="1970385"/>
            <wp:effectExtent l="0" t="0" r="889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12160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62" t="18033"/>
                    <a:stretch/>
                  </pic:blipFill>
                  <pic:spPr bwMode="auto">
                    <a:xfrm>
                      <a:off x="0" y="0"/>
                      <a:ext cx="3290626" cy="1972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A02" w:rsidRDefault="00167A02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2168790" cy="1982183"/>
            <wp:effectExtent l="0" t="0" r="317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12165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53"/>
                    <a:stretch/>
                  </pic:blipFill>
                  <pic:spPr bwMode="auto">
                    <a:xfrm>
                      <a:off x="0" y="0"/>
                      <a:ext cx="2172722" cy="1985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          </w:t>
      </w:r>
      <w:r>
        <w:rPr>
          <w:b/>
          <w:noProof/>
        </w:rPr>
        <w:drawing>
          <wp:inline distT="0" distB="0" distL="0" distR="0">
            <wp:extent cx="2129667" cy="1987469"/>
            <wp:effectExtent l="0" t="0" r="444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12170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3" r="21414" b="17897"/>
                    <a:stretch/>
                  </pic:blipFill>
                  <pic:spPr bwMode="auto">
                    <a:xfrm>
                      <a:off x="0" y="0"/>
                      <a:ext cx="2132602" cy="1990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A02" w:rsidRPr="00167A02" w:rsidRDefault="00167A02">
      <w:pPr>
        <w:rPr>
          <w:b/>
          <w:noProof/>
        </w:rPr>
      </w:pPr>
      <w:r>
        <w:rPr>
          <w:b/>
          <w:noProof/>
        </w:rPr>
        <w:t xml:space="preserve">                                                             </w:t>
      </w:r>
      <w:r>
        <w:rPr>
          <w:b/>
          <w:noProof/>
        </w:rPr>
        <w:drawing>
          <wp:inline distT="0" distB="0" distL="0" distR="0">
            <wp:extent cx="1339154" cy="2204705"/>
            <wp:effectExtent l="0" t="0" r="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12171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9" r="31353" b="7787"/>
                    <a:stretch/>
                  </pic:blipFill>
                  <pic:spPr bwMode="auto">
                    <a:xfrm>
                      <a:off x="0" y="0"/>
                      <a:ext cx="1344151" cy="2212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7A02" w:rsidRPr="00167A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72F4" w:rsidRDefault="008472F4" w:rsidP="008472F4">
      <w:r>
        <w:separator/>
      </w:r>
    </w:p>
  </w:endnote>
  <w:endnote w:type="continuationSeparator" w:id="0">
    <w:p w:rsidR="008472F4" w:rsidRDefault="008472F4" w:rsidP="00847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72F4" w:rsidRDefault="008472F4" w:rsidP="008472F4">
      <w:r>
        <w:separator/>
      </w:r>
    </w:p>
  </w:footnote>
  <w:footnote w:type="continuationSeparator" w:id="0">
    <w:p w:rsidR="008472F4" w:rsidRDefault="008472F4" w:rsidP="008472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2F4"/>
    <w:rsid w:val="00167A02"/>
    <w:rsid w:val="005B4BEC"/>
    <w:rsid w:val="008472F4"/>
    <w:rsid w:val="00F93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8472F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8472F4"/>
    <w:rPr>
      <w:sz w:val="24"/>
      <w:szCs w:val="24"/>
    </w:rPr>
  </w:style>
  <w:style w:type="paragraph" w:styleId="Zpat">
    <w:name w:val="footer"/>
    <w:basedOn w:val="Normln"/>
    <w:link w:val="ZpatChar"/>
    <w:rsid w:val="008472F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8472F4"/>
    <w:rPr>
      <w:sz w:val="24"/>
      <w:szCs w:val="24"/>
    </w:rPr>
  </w:style>
  <w:style w:type="paragraph" w:styleId="Textbubliny">
    <w:name w:val="Balloon Text"/>
    <w:basedOn w:val="Normln"/>
    <w:link w:val="TextbublinyChar"/>
    <w:rsid w:val="00167A0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167A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8472F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8472F4"/>
    <w:rPr>
      <w:sz w:val="24"/>
      <w:szCs w:val="24"/>
    </w:rPr>
  </w:style>
  <w:style w:type="paragraph" w:styleId="Zpat">
    <w:name w:val="footer"/>
    <w:basedOn w:val="Normln"/>
    <w:link w:val="ZpatChar"/>
    <w:rsid w:val="008472F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8472F4"/>
    <w:rPr>
      <w:sz w:val="24"/>
      <w:szCs w:val="24"/>
    </w:rPr>
  </w:style>
  <w:style w:type="paragraph" w:styleId="Textbubliny">
    <w:name w:val="Balloon Text"/>
    <w:basedOn w:val="Normln"/>
    <w:link w:val="TextbublinyChar"/>
    <w:rsid w:val="00167A0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167A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995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3144">
              <w:marLeft w:val="0"/>
              <w:marRight w:val="0"/>
              <w:marTop w:val="0"/>
              <w:marBottom w:val="0"/>
              <w:divBdr>
                <w:top w:val="single" w:sz="18" w:space="0" w:color="FFBF00"/>
                <w:left w:val="single" w:sz="18" w:space="0" w:color="FFBF00"/>
                <w:bottom w:val="single" w:sz="2" w:space="0" w:color="FFBF00"/>
                <w:right w:val="single" w:sz="2" w:space="0" w:color="FFBF00"/>
              </w:divBdr>
              <w:divsChild>
                <w:div w:id="138826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56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70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023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95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18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210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804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9460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251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869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7724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0176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035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60DCC97D</Template>
  <TotalTime>29</TotalTime>
  <Pages>2</Pages>
  <Words>317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ZSTGM</Company>
  <LinksUpToDate>false</LinksUpToDate>
  <CharactersWithSpaces>2118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Kaftanová</dc:creator>
  <cp:keywords/>
  <dc:description/>
  <cp:lastModifiedBy>Klára Kaftanová</cp:lastModifiedBy>
  <cp:revision>1</cp:revision>
  <cp:lastPrinted>2014-04-24T05:56:00Z</cp:lastPrinted>
  <dcterms:created xsi:type="dcterms:W3CDTF">2014-04-24T05:28:00Z</dcterms:created>
  <dcterms:modified xsi:type="dcterms:W3CDTF">2014-04-24T05:57:00Z</dcterms:modified>
</cp:coreProperties>
</file>