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4A" w:rsidRPr="000F144A" w:rsidRDefault="00B82C49" w:rsidP="000F144A">
      <w:pPr>
        <w:shd w:val="clear" w:color="auto" w:fill="FFFFFF"/>
        <w:jc w:val="center"/>
        <w:rPr>
          <w:rFonts w:ascii="Arial" w:hAnsi="Arial" w:cs="Arial"/>
          <w:b/>
          <w:color w:val="000000"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F144A">
        <w:rPr>
          <w:rFonts w:ascii="Arial" w:hAnsi="Arial" w:cs="Arial"/>
          <w:b/>
          <w:color w:val="000000"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Dopravní školička</w:t>
      </w:r>
    </w:p>
    <w:p w:rsidR="00B82C49" w:rsidRPr="000F144A" w:rsidRDefault="000F144A" w:rsidP="000F144A">
      <w:pPr>
        <w:shd w:val="clear" w:color="auto" w:fill="FFFFFF"/>
        <w:jc w:val="center"/>
        <w:rPr>
          <w:rFonts w:ascii="Arial" w:hAnsi="Arial" w:cs="Arial"/>
          <w:b/>
          <w:color w:val="000000"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F144A">
        <w:rPr>
          <w:rFonts w:ascii="Arial" w:hAnsi="Arial" w:cs="Arial"/>
          <w:b/>
          <w:color w:val="000000"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dne </w:t>
      </w:r>
      <w:r w:rsidR="00B82C49" w:rsidRPr="000F144A">
        <w:rPr>
          <w:rFonts w:ascii="Arial" w:hAnsi="Arial" w:cs="Arial"/>
          <w:b/>
          <w:color w:val="000000"/>
          <w:sz w:val="72"/>
          <w:szCs w:val="72"/>
          <w14:glow w14:rad="139700">
            <w14:schemeClr w14:val="accent4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23. 4. 2014</w:t>
      </w:r>
    </w:p>
    <w:p w:rsidR="00B82C49" w:rsidRDefault="00B82C49" w:rsidP="00B82C49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B82C49" w:rsidRPr="00B82C49" w:rsidRDefault="00B82C49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  <w:r w:rsidRPr="00B82C49">
        <w:rPr>
          <w:rFonts w:asciiTheme="majorHAnsi" w:hAnsiTheme="majorHAnsi" w:cs="Arial"/>
          <w:color w:val="000000"/>
          <w:sz w:val="28"/>
          <w:szCs w:val="28"/>
        </w:rPr>
        <w:t>Dne 23. 4. 2014 jsme uspořádali pro děti ze ŠD dopravní školičku, která je formou hry a zábavy poučila o základních pravidlech na silnici a o bezpečnosti.</w:t>
      </w:r>
    </w:p>
    <w:p w:rsidR="000F144A" w:rsidRDefault="00B82C49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Děti dostaly na začátku kartičku se svým jménem. Kartička dětem sloužila jako kontrola, kam jsme jim zapisovaly body za jednotlivá stanoviště. Stanoviště byla celkem tři. </w:t>
      </w:r>
      <w:r w:rsidRPr="00B82C49">
        <w:rPr>
          <w:rFonts w:asciiTheme="majorHAnsi" w:hAnsiTheme="majorHAnsi" w:cs="Arial"/>
          <w:b/>
          <w:color w:val="000000"/>
          <w:sz w:val="28"/>
          <w:szCs w:val="28"/>
        </w:rPr>
        <w:t xml:space="preserve">Na prvním stanovišti 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>měly děti za úkol poskládat obrázek</w:t>
      </w:r>
      <w:r w:rsidR="000F144A">
        <w:rPr>
          <w:rFonts w:asciiTheme="majorHAnsi" w:hAnsiTheme="majorHAnsi" w:cs="Arial"/>
          <w:color w:val="000000"/>
          <w:sz w:val="28"/>
          <w:szCs w:val="28"/>
        </w:rPr>
        <w:t xml:space="preserve"> různých dopravních prostředků, které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 byl</w:t>
      </w:r>
      <w:r w:rsidR="000F144A">
        <w:rPr>
          <w:rFonts w:asciiTheme="majorHAnsi" w:hAnsiTheme="majorHAnsi" w:cs="Arial"/>
          <w:color w:val="000000"/>
          <w:sz w:val="28"/>
          <w:szCs w:val="28"/>
        </w:rPr>
        <w:t>y nastřihané na malé puzzle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. Poté na tom samém stanovišti skládali společnými silami silnici s křižovatkou a dopravními značkami. Na dalším, tedy </w:t>
      </w:r>
      <w:r w:rsidRPr="00B82C49">
        <w:rPr>
          <w:rFonts w:asciiTheme="majorHAnsi" w:hAnsiTheme="majorHAnsi" w:cs="Arial"/>
          <w:b/>
          <w:color w:val="000000"/>
          <w:sz w:val="28"/>
          <w:szCs w:val="28"/>
        </w:rPr>
        <w:t xml:space="preserve">druhém stanovišti 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měly děti za úkol vyplnit kvíz, který vypovídal o jejich poznatcích ohledně bezpečnosti na silnici, poznávaní dopravních značek a podobně. </w:t>
      </w:r>
      <w:r w:rsidRPr="00B82C49">
        <w:rPr>
          <w:rFonts w:asciiTheme="majorHAnsi" w:hAnsiTheme="majorHAnsi" w:cs="Arial"/>
          <w:b/>
          <w:color w:val="000000"/>
          <w:sz w:val="28"/>
          <w:szCs w:val="28"/>
        </w:rPr>
        <w:t>Na závěr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 byla disciplína, kde dostaly celkem 3 děti najednou koloběžku a na předem připraveném</w:t>
      </w:r>
      <w:r w:rsidR="000F144A">
        <w:rPr>
          <w:rFonts w:asciiTheme="majorHAnsi" w:hAnsiTheme="majorHAnsi" w:cs="Arial"/>
          <w:color w:val="000000"/>
          <w:sz w:val="28"/>
          <w:szCs w:val="28"/>
        </w:rPr>
        <w:t xml:space="preserve"> dopravním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 hřišti si získané poznatky mohly vyzkoušet i v praxi. Dráha byla doplněna dopravními značkami, které děti musely dodržovat, přechody pro chodce, kde se i chodci pohybovali a další dopravní prostředky, které jim neusnadňovali projetí dráhy. Když se jim povedlo projet dráhu, čekalo na ně ještě přejetí přes kladku a projetí slalomu. Po skončení všech disciplín mohly děti ohodnotit činnost, pomocí au</w:t>
      </w:r>
      <w:r w:rsidR="000F144A">
        <w:rPr>
          <w:rFonts w:asciiTheme="majorHAnsi" w:hAnsiTheme="majorHAnsi" w:cs="Arial"/>
          <w:color w:val="000000"/>
          <w:sz w:val="28"/>
          <w:szCs w:val="28"/>
        </w:rPr>
        <w:t xml:space="preserve">tíčka na obrázku, které vložili, 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buď do </w:t>
      </w:r>
      <w:r w:rsidR="000F144A">
        <w:rPr>
          <w:rFonts w:asciiTheme="majorHAnsi" w:hAnsiTheme="majorHAnsi" w:cs="Arial"/>
          <w:color w:val="000000"/>
          <w:sz w:val="28"/>
          <w:szCs w:val="28"/>
        </w:rPr>
        <w:t>„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volantu s líbilo se </w:t>
      </w:r>
      <w:proofErr w:type="gramStart"/>
      <w:r w:rsidRPr="00B82C49">
        <w:rPr>
          <w:rFonts w:asciiTheme="majorHAnsi" w:hAnsiTheme="majorHAnsi" w:cs="Arial"/>
          <w:color w:val="000000"/>
          <w:sz w:val="28"/>
          <w:szCs w:val="28"/>
        </w:rPr>
        <w:t>mi</w:t>
      </w:r>
      <w:r w:rsidR="000F144A">
        <w:rPr>
          <w:rFonts w:asciiTheme="majorHAnsi" w:hAnsiTheme="majorHAnsi" w:cs="Arial"/>
          <w:color w:val="000000"/>
          <w:sz w:val="28"/>
          <w:szCs w:val="28"/>
        </w:rPr>
        <w:t xml:space="preserve">“ 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, </w:t>
      </w:r>
      <w:r w:rsidR="000F144A">
        <w:rPr>
          <w:rFonts w:asciiTheme="majorHAnsi" w:hAnsiTheme="majorHAnsi" w:cs="Arial"/>
          <w:color w:val="000000"/>
          <w:sz w:val="28"/>
          <w:szCs w:val="28"/>
        </w:rPr>
        <w:t>„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>nebo</w:t>
      </w:r>
      <w:proofErr w:type="gramEnd"/>
      <w:r w:rsidRPr="00B82C49">
        <w:rPr>
          <w:rFonts w:asciiTheme="majorHAnsi" w:hAnsiTheme="majorHAnsi" w:cs="Arial"/>
          <w:color w:val="000000"/>
          <w:sz w:val="28"/>
          <w:szCs w:val="28"/>
        </w:rPr>
        <w:t xml:space="preserve"> s volantem nelíbilo se mi</w:t>
      </w:r>
      <w:r w:rsidR="000F144A">
        <w:rPr>
          <w:rFonts w:asciiTheme="majorHAnsi" w:hAnsiTheme="majorHAnsi" w:cs="Arial"/>
          <w:color w:val="000000"/>
          <w:sz w:val="28"/>
          <w:szCs w:val="28"/>
        </w:rPr>
        <w:t>“.</w:t>
      </w:r>
    </w:p>
    <w:p w:rsidR="00B82C49" w:rsidRDefault="000F144A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  <w:r w:rsidRPr="00B82C49">
        <w:rPr>
          <w:rFonts w:asciiTheme="majorHAnsi" w:hAnsiTheme="majorHAnsi" w:cs="Arial"/>
          <w:b/>
          <w:color w:val="000000"/>
          <w:sz w:val="28"/>
          <w:szCs w:val="28"/>
        </w:rPr>
        <w:t xml:space="preserve"> </w:t>
      </w:r>
      <w:r w:rsidR="00B82C49" w:rsidRPr="00B82C49">
        <w:rPr>
          <w:rFonts w:asciiTheme="majorHAnsi" w:hAnsiTheme="majorHAnsi" w:cs="Arial"/>
          <w:b/>
          <w:color w:val="000000"/>
          <w:sz w:val="28"/>
          <w:szCs w:val="28"/>
        </w:rPr>
        <w:t xml:space="preserve">Akce se zúčastnilo celkem 54 </w:t>
      </w:r>
      <w:r w:rsidR="00B82C49" w:rsidRPr="00B82C49">
        <w:rPr>
          <w:rFonts w:asciiTheme="majorHAnsi" w:hAnsiTheme="majorHAnsi" w:cs="Arial"/>
          <w:b/>
          <w:color w:val="000000"/>
          <w:sz w:val="28"/>
          <w:szCs w:val="28"/>
          <w:shd w:val="clear" w:color="auto" w:fill="FFC0CB"/>
        </w:rPr>
        <w:t>žáků</w:t>
      </w:r>
      <w:r w:rsidR="00B82C49" w:rsidRPr="00B82C49">
        <w:rPr>
          <w:rFonts w:asciiTheme="majorHAnsi" w:hAnsiTheme="majorHAnsi" w:cs="Arial"/>
          <w:color w:val="000000"/>
          <w:sz w:val="28"/>
          <w:szCs w:val="28"/>
        </w:rPr>
        <w:t xml:space="preserve"> a podle vyhodnocení mohu soudit akci jako za zdařilou, protože jsme se </w:t>
      </w:r>
      <w:r w:rsidR="00B82C49">
        <w:rPr>
          <w:rFonts w:asciiTheme="majorHAnsi" w:hAnsiTheme="majorHAnsi" w:cs="Arial"/>
          <w:color w:val="000000"/>
          <w:sz w:val="28"/>
          <w:szCs w:val="28"/>
        </w:rPr>
        <w:t xml:space="preserve">setkali s 54 autíčky, která </w:t>
      </w:r>
      <w:proofErr w:type="gramStart"/>
      <w:r w:rsidR="00B82C49">
        <w:rPr>
          <w:rFonts w:asciiTheme="majorHAnsi" w:hAnsiTheme="majorHAnsi" w:cs="Arial"/>
          <w:color w:val="000000"/>
          <w:sz w:val="28"/>
          <w:szCs w:val="28"/>
        </w:rPr>
        <w:t>byla</w:t>
      </w:r>
      <w:proofErr w:type="gramEnd"/>
      <w:r w:rsidR="00B82C49" w:rsidRPr="00B82C49">
        <w:rPr>
          <w:rFonts w:asciiTheme="majorHAnsi" w:hAnsiTheme="majorHAnsi" w:cs="Arial"/>
          <w:color w:val="000000"/>
          <w:sz w:val="28"/>
          <w:szCs w:val="28"/>
        </w:rPr>
        <w:t xml:space="preserve"> ve volantu s </w:t>
      </w:r>
      <w:proofErr w:type="gramStart"/>
      <w:r w:rsidR="00B82C49" w:rsidRPr="00B82C49">
        <w:rPr>
          <w:rFonts w:asciiTheme="majorHAnsi" w:hAnsiTheme="majorHAnsi" w:cs="Arial"/>
          <w:color w:val="000000"/>
          <w:sz w:val="28"/>
          <w:szCs w:val="28"/>
        </w:rPr>
        <w:t>líbilo</w:t>
      </w:r>
      <w:proofErr w:type="gramEnd"/>
      <w:r w:rsidR="00B82C49" w:rsidRPr="00B82C49">
        <w:rPr>
          <w:rFonts w:asciiTheme="majorHAnsi" w:hAnsiTheme="majorHAnsi" w:cs="Arial"/>
          <w:color w:val="000000"/>
          <w:sz w:val="28"/>
          <w:szCs w:val="28"/>
        </w:rPr>
        <w:t xml:space="preserve"> se mi.</w:t>
      </w:r>
    </w:p>
    <w:p w:rsidR="000F144A" w:rsidRDefault="000F144A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35890" cy="42576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316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6" t="1542"/>
                    <a:stretch/>
                  </pic:blipFill>
                  <pic:spPr bwMode="auto">
                    <a:xfrm>
                      <a:off x="0" y="0"/>
                      <a:ext cx="3734655" cy="425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316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4A" w:rsidRDefault="000F144A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3609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315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 b="6116"/>
                    <a:stretch/>
                  </pic:blipFill>
                  <pic:spPr bwMode="auto">
                    <a:xfrm>
                      <a:off x="0" y="0"/>
                      <a:ext cx="5760720" cy="360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31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4A" w:rsidRPr="00B82C49" w:rsidRDefault="000F144A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</w:p>
    <w:p w:rsidR="00B82C49" w:rsidRPr="00B82C49" w:rsidRDefault="00B82C49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</w:p>
    <w:p w:rsidR="00B82C49" w:rsidRPr="00B82C49" w:rsidRDefault="00B82C49" w:rsidP="00B82C49">
      <w:pPr>
        <w:shd w:val="clear" w:color="auto" w:fill="FFFFFF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                                                                                 </w:t>
      </w:r>
      <w:r w:rsidRPr="00B82C49">
        <w:rPr>
          <w:rFonts w:asciiTheme="majorHAnsi" w:hAnsiTheme="majorHAnsi" w:cs="Arial"/>
          <w:color w:val="000000"/>
          <w:sz w:val="28"/>
          <w:szCs w:val="28"/>
        </w:rPr>
        <w:t>Zpracovala: Klára Kaftanová</w:t>
      </w:r>
    </w:p>
    <w:sectPr w:rsidR="00B82C49" w:rsidRPr="00B82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C49"/>
    <w:rsid w:val="000F144A"/>
    <w:rsid w:val="005B4BEC"/>
    <w:rsid w:val="00B8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F14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F1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0F14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F1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60346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5343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81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2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4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2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78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9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9978A05</Template>
  <TotalTime>16</TotalTime>
  <Pages>3</Pages>
  <Words>243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Kaftanová</dc:creator>
  <cp:lastModifiedBy>Klára Kaftanová</cp:lastModifiedBy>
  <cp:revision>2</cp:revision>
  <dcterms:created xsi:type="dcterms:W3CDTF">2014-05-12T05:11:00Z</dcterms:created>
  <dcterms:modified xsi:type="dcterms:W3CDTF">2014-05-14T05:44:00Z</dcterms:modified>
</cp:coreProperties>
</file>