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03" w:rsidRDefault="00A93A03" w:rsidP="00841EF1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19. 10. 2013 – výlet šd</w:t>
      </w:r>
    </w:p>
    <w:p w:rsidR="004B0116" w:rsidRPr="00841EF1" w:rsidRDefault="004B0116" w:rsidP="00841EF1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41EF1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Muzeum čokolády a </w:t>
      </w:r>
      <w:proofErr w:type="gramStart"/>
      <w:r w:rsidRPr="00841EF1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marcipánu </w:t>
      </w:r>
      <w:r w:rsidR="00841EF1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</w:t>
      </w:r>
      <w:r w:rsidRPr="00841EF1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 Táboře</w:t>
      </w:r>
      <w:proofErr w:type="gramEnd"/>
    </w:p>
    <w:p w:rsidR="004B0116" w:rsidRDefault="004B0116">
      <w:pPr>
        <w:rPr>
          <w:sz w:val="28"/>
          <w:szCs w:val="28"/>
        </w:rPr>
      </w:pPr>
      <w:r w:rsidRPr="00841EF1">
        <w:rPr>
          <w:b/>
          <w:sz w:val="28"/>
          <w:szCs w:val="28"/>
        </w:rPr>
        <w:t>Dne 19. 10. 2013</w:t>
      </w:r>
      <w:r w:rsidRPr="00841EF1">
        <w:rPr>
          <w:sz w:val="28"/>
          <w:szCs w:val="28"/>
        </w:rPr>
        <w:t xml:space="preserve"> jsme si se ŠD zpříjemnili sobotu a udělali jsme si výlet do </w:t>
      </w:r>
      <w:r w:rsidRPr="00841EF1">
        <w:rPr>
          <w:b/>
          <w:sz w:val="28"/>
          <w:szCs w:val="28"/>
        </w:rPr>
        <w:t>muzea čokolády a marcipánu v Táboře</w:t>
      </w:r>
      <w:r w:rsidRPr="00841EF1">
        <w:rPr>
          <w:sz w:val="28"/>
          <w:szCs w:val="28"/>
        </w:rPr>
        <w:t>.</w:t>
      </w:r>
      <w:r w:rsidR="002E1AC8" w:rsidRPr="00841EF1">
        <w:rPr>
          <w:sz w:val="28"/>
          <w:szCs w:val="28"/>
        </w:rPr>
        <w:t xml:space="preserve"> Náš start výl</w:t>
      </w:r>
      <w:r w:rsidR="002B4048" w:rsidRPr="00841EF1">
        <w:rPr>
          <w:sz w:val="28"/>
          <w:szCs w:val="28"/>
        </w:rPr>
        <w:t>etu započal na vlakovém nádraží</w:t>
      </w:r>
      <w:r w:rsidR="00841EF1">
        <w:rPr>
          <w:sz w:val="28"/>
          <w:szCs w:val="28"/>
        </w:rPr>
        <w:t xml:space="preserve"> v 8 hodin. Když jsme dorazili</w:t>
      </w:r>
      <w:r w:rsidR="002E1AC8" w:rsidRPr="00841EF1">
        <w:rPr>
          <w:sz w:val="28"/>
          <w:szCs w:val="28"/>
        </w:rPr>
        <w:t xml:space="preserve"> do našeho cíle</w:t>
      </w:r>
      <w:r w:rsidR="002B4048" w:rsidRPr="00841EF1">
        <w:rPr>
          <w:sz w:val="28"/>
          <w:szCs w:val="28"/>
        </w:rPr>
        <w:t xml:space="preserve"> </w:t>
      </w:r>
      <w:proofErr w:type="gramStart"/>
      <w:r w:rsidR="002B4048" w:rsidRPr="00841EF1">
        <w:rPr>
          <w:sz w:val="28"/>
          <w:szCs w:val="28"/>
        </w:rPr>
        <w:t xml:space="preserve">po </w:t>
      </w:r>
      <w:r w:rsidR="00841EF1">
        <w:rPr>
          <w:sz w:val="28"/>
          <w:szCs w:val="28"/>
        </w:rPr>
        <w:t>,,</w:t>
      </w:r>
      <w:r w:rsidR="002B4048" w:rsidRPr="00841EF1">
        <w:rPr>
          <w:sz w:val="28"/>
          <w:szCs w:val="28"/>
        </w:rPr>
        <w:t>namáhavé</w:t>
      </w:r>
      <w:proofErr w:type="gramEnd"/>
      <w:r w:rsidR="00841EF1">
        <w:rPr>
          <w:sz w:val="28"/>
          <w:szCs w:val="28"/>
        </w:rPr>
        <w:t>“</w:t>
      </w:r>
      <w:r w:rsidR="002B4048" w:rsidRPr="00841EF1">
        <w:rPr>
          <w:sz w:val="28"/>
          <w:szCs w:val="28"/>
        </w:rPr>
        <w:t xml:space="preserve"> cestě vlakem</w:t>
      </w:r>
      <w:r w:rsidR="002E1AC8" w:rsidRPr="00841EF1">
        <w:rPr>
          <w:sz w:val="28"/>
          <w:szCs w:val="28"/>
        </w:rPr>
        <w:t xml:space="preserve">, čekala na nás krásná prohlídka </w:t>
      </w:r>
      <w:r w:rsidR="002B4048" w:rsidRPr="00841EF1">
        <w:rPr>
          <w:sz w:val="28"/>
          <w:szCs w:val="28"/>
        </w:rPr>
        <w:t>muzea</w:t>
      </w:r>
      <w:r w:rsidR="002E1AC8" w:rsidRPr="00841EF1">
        <w:rPr>
          <w:sz w:val="28"/>
          <w:szCs w:val="28"/>
        </w:rPr>
        <w:t>. Hned p</w:t>
      </w:r>
      <w:r w:rsidR="002B4048" w:rsidRPr="00841EF1">
        <w:rPr>
          <w:sz w:val="28"/>
          <w:szCs w:val="28"/>
        </w:rPr>
        <w:t>ři vstupu do muzea nás přivítala</w:t>
      </w:r>
      <w:r w:rsidR="002E1AC8" w:rsidRPr="00841EF1">
        <w:rPr>
          <w:sz w:val="28"/>
          <w:szCs w:val="28"/>
        </w:rPr>
        <w:t xml:space="preserve"> </w:t>
      </w:r>
      <w:r w:rsidR="002E1AC8" w:rsidRPr="00841EF1">
        <w:rPr>
          <w:b/>
          <w:sz w:val="28"/>
          <w:szCs w:val="28"/>
        </w:rPr>
        <w:t>socha Jaromíra Jágra</w:t>
      </w:r>
      <w:r w:rsidR="002E1AC8" w:rsidRPr="00841EF1">
        <w:rPr>
          <w:sz w:val="28"/>
          <w:szCs w:val="28"/>
        </w:rPr>
        <w:t xml:space="preserve"> v životní velikosti</w:t>
      </w:r>
      <w:r w:rsidR="00841EF1">
        <w:rPr>
          <w:sz w:val="28"/>
          <w:szCs w:val="28"/>
        </w:rPr>
        <w:t xml:space="preserve"> a byla</w:t>
      </w:r>
      <w:r w:rsidR="002E1AC8" w:rsidRPr="00841EF1">
        <w:rPr>
          <w:sz w:val="28"/>
          <w:szCs w:val="28"/>
        </w:rPr>
        <w:t xml:space="preserve"> </w:t>
      </w:r>
      <w:r w:rsidR="00841EF1">
        <w:rPr>
          <w:sz w:val="28"/>
          <w:szCs w:val="28"/>
        </w:rPr>
        <w:t>celá z čokolády. Dále jsme mohli</w:t>
      </w:r>
      <w:r w:rsidR="002E1AC8" w:rsidRPr="00841EF1">
        <w:rPr>
          <w:sz w:val="28"/>
          <w:szCs w:val="28"/>
        </w:rPr>
        <w:t xml:space="preserve"> vidět </w:t>
      </w:r>
      <w:r w:rsidR="002E1AC8" w:rsidRPr="00841EF1">
        <w:rPr>
          <w:b/>
          <w:sz w:val="28"/>
          <w:szCs w:val="28"/>
        </w:rPr>
        <w:t>pohádky</w:t>
      </w:r>
      <w:r w:rsidR="00841EF1" w:rsidRPr="00841EF1">
        <w:rPr>
          <w:b/>
          <w:sz w:val="28"/>
          <w:szCs w:val="28"/>
        </w:rPr>
        <w:t xml:space="preserve"> a pohádkové postavičky</w:t>
      </w:r>
      <w:r w:rsidR="002E1AC8" w:rsidRPr="00841EF1">
        <w:rPr>
          <w:b/>
          <w:sz w:val="28"/>
          <w:szCs w:val="28"/>
        </w:rPr>
        <w:t xml:space="preserve"> vytvořené z marcipánu</w:t>
      </w:r>
      <w:r w:rsidR="002E1AC8" w:rsidRPr="00841EF1">
        <w:rPr>
          <w:sz w:val="28"/>
          <w:szCs w:val="28"/>
        </w:rPr>
        <w:t xml:space="preserve"> a mnoho panenek</w:t>
      </w:r>
      <w:r w:rsidR="00841EF1">
        <w:rPr>
          <w:sz w:val="28"/>
          <w:szCs w:val="28"/>
        </w:rPr>
        <w:t xml:space="preserve">, které měly přenádherné šaty až už ze současné doby nebo z historie. </w:t>
      </w:r>
      <w:r w:rsidR="002E1AC8" w:rsidRPr="00841EF1">
        <w:rPr>
          <w:sz w:val="28"/>
          <w:szCs w:val="28"/>
        </w:rPr>
        <w:t>Prohlídka pokračovala do místnosti, kde jsme se dozvěděli, z čeho</w:t>
      </w:r>
      <w:r w:rsidR="00841EF1">
        <w:rPr>
          <w:sz w:val="28"/>
          <w:szCs w:val="28"/>
        </w:rPr>
        <w:t xml:space="preserve"> se </w:t>
      </w:r>
      <w:r w:rsidR="00841EF1" w:rsidRPr="00841EF1">
        <w:rPr>
          <w:b/>
          <w:sz w:val="28"/>
          <w:szCs w:val="28"/>
        </w:rPr>
        <w:t>čokoláda vyrábí a původ kakaa</w:t>
      </w:r>
      <w:r w:rsidR="002B4048" w:rsidRPr="00841EF1">
        <w:rPr>
          <w:sz w:val="28"/>
          <w:szCs w:val="28"/>
        </w:rPr>
        <w:t>.</w:t>
      </w:r>
      <w:r w:rsidR="00841EF1">
        <w:rPr>
          <w:sz w:val="28"/>
          <w:szCs w:val="28"/>
        </w:rPr>
        <w:t xml:space="preserve"> Tato místnost byla velice zajímavá nejen informacemi, které jsme se dozvěděli, ale i formou zpracování. Byli zde vytvořené mapy a dopravní prostředky a mohli jsme si vyzkoušet a tím pádem i lépe pamatovat, kam se čokoláda převážela a kde bylo nejvíce kakaových bobů, které jsou nejdůležitějším zdrojem čokolády.</w:t>
      </w:r>
      <w:r w:rsidR="002B4048" w:rsidRPr="00841EF1">
        <w:rPr>
          <w:sz w:val="28"/>
          <w:szCs w:val="28"/>
        </w:rPr>
        <w:t xml:space="preserve"> Jen ti nejodvážnější</w:t>
      </w:r>
      <w:r w:rsidR="002E1AC8" w:rsidRPr="00841EF1">
        <w:rPr>
          <w:sz w:val="28"/>
          <w:szCs w:val="28"/>
        </w:rPr>
        <w:t xml:space="preserve"> pokračova</w:t>
      </w:r>
      <w:r w:rsidR="00841EF1">
        <w:rPr>
          <w:sz w:val="28"/>
          <w:szCs w:val="28"/>
        </w:rPr>
        <w:t>li</w:t>
      </w:r>
      <w:r w:rsidR="002B4048" w:rsidRPr="00841EF1">
        <w:rPr>
          <w:sz w:val="28"/>
          <w:szCs w:val="28"/>
        </w:rPr>
        <w:t xml:space="preserve"> do </w:t>
      </w:r>
      <w:r w:rsidR="002B4048" w:rsidRPr="00841EF1">
        <w:rPr>
          <w:b/>
          <w:sz w:val="28"/>
          <w:szCs w:val="28"/>
        </w:rPr>
        <w:t>katakomb</w:t>
      </w:r>
      <w:r w:rsidR="002B4048" w:rsidRPr="00841EF1">
        <w:rPr>
          <w:sz w:val="28"/>
          <w:szCs w:val="28"/>
        </w:rPr>
        <w:t xml:space="preserve">, procházeli jsme </w:t>
      </w:r>
      <w:r w:rsidR="002B4048" w:rsidRPr="00841EF1">
        <w:rPr>
          <w:b/>
          <w:sz w:val="28"/>
          <w:szCs w:val="28"/>
        </w:rPr>
        <w:t>kouzelným lesem, čokoládovým dolem</w:t>
      </w:r>
      <w:r w:rsidR="002B4048" w:rsidRPr="00841EF1">
        <w:rPr>
          <w:sz w:val="28"/>
          <w:szCs w:val="28"/>
        </w:rPr>
        <w:t>, kde jsme zahlédli pracující permoníky a</w:t>
      </w:r>
      <w:r w:rsidR="00F75221" w:rsidRPr="00841EF1">
        <w:rPr>
          <w:sz w:val="28"/>
          <w:szCs w:val="28"/>
        </w:rPr>
        <w:t xml:space="preserve"> </w:t>
      </w:r>
      <w:r w:rsidR="002B4048" w:rsidRPr="00841EF1">
        <w:rPr>
          <w:sz w:val="28"/>
          <w:szCs w:val="28"/>
        </w:rPr>
        <w:t xml:space="preserve">dále </w:t>
      </w:r>
      <w:r w:rsidR="002E1AC8" w:rsidRPr="00841EF1">
        <w:rPr>
          <w:sz w:val="28"/>
          <w:szCs w:val="28"/>
        </w:rPr>
        <w:t xml:space="preserve">nás čekala </w:t>
      </w:r>
      <w:r w:rsidR="002E1AC8" w:rsidRPr="00841EF1">
        <w:rPr>
          <w:b/>
          <w:sz w:val="28"/>
          <w:szCs w:val="28"/>
        </w:rPr>
        <w:t>p</w:t>
      </w:r>
      <w:r w:rsidR="002B4048" w:rsidRPr="00841EF1">
        <w:rPr>
          <w:b/>
          <w:sz w:val="28"/>
          <w:szCs w:val="28"/>
        </w:rPr>
        <w:t>rohlídka čertovského pekla</w:t>
      </w:r>
      <w:r w:rsidR="002B4048" w:rsidRPr="00841EF1">
        <w:rPr>
          <w:sz w:val="28"/>
          <w:szCs w:val="28"/>
        </w:rPr>
        <w:t>. Z</w:t>
      </w:r>
      <w:r w:rsidR="002E1AC8" w:rsidRPr="00841EF1">
        <w:rPr>
          <w:sz w:val="28"/>
          <w:szCs w:val="28"/>
        </w:rPr>
        <w:t>ávěr</w:t>
      </w:r>
      <w:r w:rsidR="002B4048" w:rsidRPr="00841EF1">
        <w:rPr>
          <w:sz w:val="28"/>
          <w:szCs w:val="28"/>
        </w:rPr>
        <w:t xml:space="preserve"> pro</w:t>
      </w:r>
      <w:r w:rsidR="00B3725A" w:rsidRPr="00841EF1">
        <w:rPr>
          <w:sz w:val="28"/>
          <w:szCs w:val="28"/>
        </w:rPr>
        <w:t xml:space="preserve">hlídky jsme ukončili </w:t>
      </w:r>
      <w:r w:rsidR="00B3725A" w:rsidRPr="00653E89">
        <w:rPr>
          <w:b/>
          <w:sz w:val="28"/>
          <w:szCs w:val="28"/>
        </w:rPr>
        <w:t>zhlédnutím</w:t>
      </w:r>
      <w:r w:rsidR="002B4048" w:rsidRPr="00653E89">
        <w:rPr>
          <w:b/>
          <w:sz w:val="28"/>
          <w:szCs w:val="28"/>
        </w:rPr>
        <w:t xml:space="preserve"> kina</w:t>
      </w:r>
      <w:r w:rsidR="002E1AC8" w:rsidRPr="00841EF1">
        <w:rPr>
          <w:sz w:val="28"/>
          <w:szCs w:val="28"/>
        </w:rPr>
        <w:t xml:space="preserve">, kde vysílali zajímavé dokumenty o čokoládě. Jako překvapení pro nás byla </w:t>
      </w:r>
      <w:r w:rsidR="002E1AC8" w:rsidRPr="00653E89">
        <w:rPr>
          <w:b/>
          <w:sz w:val="28"/>
          <w:szCs w:val="28"/>
        </w:rPr>
        <w:t>připravená tvořivá dílna</w:t>
      </w:r>
      <w:r w:rsidR="002E1AC8" w:rsidRPr="00841EF1">
        <w:rPr>
          <w:sz w:val="28"/>
          <w:szCs w:val="28"/>
        </w:rPr>
        <w:t>, kde jsme vytvářely z marcipánu, různé postavičky a věci dle fantazie. Po výrobě nám vše zabalili do dárkového balení, které jsme si mohly odnést domů a výrobek dát někomu jako dárek, nebo si ho jen nechat na památk</w:t>
      </w:r>
      <w:r w:rsidR="00841EF1">
        <w:rPr>
          <w:sz w:val="28"/>
          <w:szCs w:val="28"/>
        </w:rPr>
        <w:t>u. Abychom si muzeum ještě užili, posadili</w:t>
      </w:r>
      <w:r w:rsidR="002E1AC8" w:rsidRPr="00841EF1">
        <w:rPr>
          <w:sz w:val="28"/>
          <w:szCs w:val="28"/>
        </w:rPr>
        <w:t xml:space="preserve"> jsme se do </w:t>
      </w:r>
      <w:r w:rsidR="002E1AC8" w:rsidRPr="00653E89">
        <w:rPr>
          <w:b/>
          <w:sz w:val="28"/>
          <w:szCs w:val="28"/>
        </w:rPr>
        <w:t>čokoládov</w:t>
      </w:r>
      <w:r w:rsidR="00841EF1" w:rsidRPr="00653E89">
        <w:rPr>
          <w:b/>
          <w:sz w:val="28"/>
          <w:szCs w:val="28"/>
        </w:rPr>
        <w:t>ého baru</w:t>
      </w:r>
      <w:r w:rsidR="00841EF1">
        <w:rPr>
          <w:sz w:val="28"/>
          <w:szCs w:val="28"/>
        </w:rPr>
        <w:t>, kde jsme konečně mohli</w:t>
      </w:r>
      <w:r w:rsidR="002E1AC8" w:rsidRPr="00841EF1">
        <w:rPr>
          <w:sz w:val="28"/>
          <w:szCs w:val="28"/>
        </w:rPr>
        <w:t xml:space="preserve"> čokoládu i ochutnat. Při pochutnání na čokoládě jsme sledovali</w:t>
      </w:r>
      <w:r w:rsidR="00841EF1">
        <w:rPr>
          <w:sz w:val="28"/>
          <w:szCs w:val="28"/>
        </w:rPr>
        <w:t xml:space="preserve"> okno do kuchyně, kde právě cukráři pracovali na přípravě a výrobě čokoládových pralinek.</w:t>
      </w:r>
      <w:r w:rsidR="00F75221" w:rsidRPr="00841EF1">
        <w:rPr>
          <w:sz w:val="28"/>
          <w:szCs w:val="28"/>
        </w:rPr>
        <w:t xml:space="preserve"> Naše cesta skočila příjezdem do Blatné okolo 6 hodiny večer.</w:t>
      </w:r>
      <w:r w:rsidR="00653E89">
        <w:rPr>
          <w:sz w:val="28"/>
          <w:szCs w:val="28"/>
        </w:rPr>
        <w:t xml:space="preserve"> A j</w:t>
      </w:r>
      <w:r w:rsidR="00841EF1">
        <w:rPr>
          <w:sz w:val="28"/>
          <w:szCs w:val="28"/>
        </w:rPr>
        <w:t xml:space="preserve">estli se nám výlet líbil? Podle vybraných dotazníčků, které jsme pro děti připravili, jsme zjistili, že si nejen mnohé zapamatovali, ale z výletu byli tak nadšení, že by vyrazili do muzea čokolády a marcipánu ještě jednou. </w:t>
      </w:r>
    </w:p>
    <w:p w:rsidR="00653E89" w:rsidRDefault="00653E89">
      <w:pPr>
        <w:rPr>
          <w:sz w:val="28"/>
          <w:szCs w:val="28"/>
        </w:rPr>
      </w:pPr>
    </w:p>
    <w:p w:rsidR="00653E89" w:rsidRDefault="00653E89">
      <w:pPr>
        <w:rPr>
          <w:sz w:val="28"/>
          <w:szCs w:val="28"/>
        </w:rPr>
      </w:pPr>
      <w:bookmarkStart w:id="0" w:name="_GoBack"/>
      <w:bookmarkEnd w:id="0"/>
    </w:p>
    <w:p w:rsidR="00653E89" w:rsidRPr="00653E89" w:rsidRDefault="00653E89">
      <w:pPr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3E89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Fotogalerie z výletu</w:t>
      </w:r>
    </w:p>
    <w:p w:rsidR="00653E89" w:rsidRDefault="00653E8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781300" cy="2037977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6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5" t="13444"/>
                    <a:stretch/>
                  </pic:blipFill>
                  <pic:spPr bwMode="auto">
                    <a:xfrm>
                      <a:off x="0" y="0"/>
                      <a:ext cx="2780380" cy="203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3E89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Cesta do Tábora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095875" cy="26860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6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0" t="7713" b="30138"/>
                    <a:stretch/>
                  </pic:blipFill>
                  <pic:spPr bwMode="auto">
                    <a:xfrm>
                      <a:off x="0" y="0"/>
                      <a:ext cx="5094190" cy="268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E89" w:rsidRDefault="00653E89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3E89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Socha Jaromíra Jágra v životní velikosti</w:t>
      </w:r>
    </w:p>
    <w:p w:rsidR="00653E89" w:rsidRDefault="00653E89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cs-CZ"/>
        </w:rPr>
        <w:drawing>
          <wp:inline distT="0" distB="0" distL="0" distR="0">
            <wp:extent cx="3802004" cy="2809875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65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4187" b="6556"/>
                    <a:stretch/>
                  </pic:blipFill>
                  <pic:spPr bwMode="auto">
                    <a:xfrm>
                      <a:off x="0" y="0"/>
                      <a:ext cx="3800747" cy="280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E89" w:rsidRDefault="00653E89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2194105" cy="1981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68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8" t="7493" r="20260" b="18678"/>
                    <a:stretch/>
                  </pic:blipFill>
                  <pic:spPr bwMode="auto">
                    <a:xfrm>
                      <a:off x="0" y="0"/>
                      <a:ext cx="2193380" cy="198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Oggy a šváby</w:t>
      </w:r>
    </w:p>
    <w:p w:rsidR="00653E89" w:rsidRDefault="00653E89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cs-CZ"/>
        </w:rPr>
        <w:drawing>
          <wp:inline distT="0" distB="0" distL="0" distR="0">
            <wp:extent cx="4495800" cy="2396753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4" t="38788"/>
                    <a:stretch/>
                  </pic:blipFill>
                  <pic:spPr bwMode="auto">
                    <a:xfrm>
                      <a:off x="0" y="0"/>
                      <a:ext cx="4494313" cy="23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E89" w:rsidRDefault="00653E89">
      <w:pPr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3E89"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Tvořilo </w:t>
      </w:r>
      <w:proofErr w:type="gramStart"/>
      <w:r w:rsidRPr="00653E89"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se , ale</w:t>
      </w:r>
      <w:proofErr w:type="gramEnd"/>
      <w:r w:rsidRPr="00653E89"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 ujídalo. Marcipánu se nedalo odolat</w:t>
      </w:r>
    </w:p>
    <w:p w:rsidR="00422427" w:rsidRDefault="00653E89">
      <w:pPr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2"/>
          <w:szCs w:val="32"/>
          <w:lang w:eastAsia="cs-CZ"/>
        </w:rPr>
        <w:drawing>
          <wp:inline distT="0" distB="0" distL="0" distR="0">
            <wp:extent cx="5265016" cy="3124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7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81"/>
                    <a:stretch/>
                  </pic:blipFill>
                  <pic:spPr bwMode="auto">
                    <a:xfrm>
                      <a:off x="0" y="0"/>
                      <a:ext cx="5263276" cy="312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427" w:rsidRPr="00422427" w:rsidRDefault="00422427">
      <w:pPr>
        <w:rPr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Společná fotka z </w:t>
      </w:r>
      <w:proofErr w:type="gramStart"/>
      <w:r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výletu                                  </w:t>
      </w:r>
      <w:r>
        <w:rPr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Zpracovala</w:t>
      </w:r>
      <w:proofErr w:type="gramEnd"/>
      <w:r>
        <w:rPr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:Kaftanová Klára</w:t>
      </w:r>
    </w:p>
    <w:sectPr w:rsidR="00422427" w:rsidRPr="00422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116"/>
    <w:rsid w:val="00296796"/>
    <w:rsid w:val="002B4048"/>
    <w:rsid w:val="002E1AC8"/>
    <w:rsid w:val="00422427"/>
    <w:rsid w:val="004B0116"/>
    <w:rsid w:val="00653E89"/>
    <w:rsid w:val="00841EF1"/>
    <w:rsid w:val="00A93A03"/>
    <w:rsid w:val="00B3725A"/>
    <w:rsid w:val="00F7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629B3282</Template>
  <TotalTime>1</TotalTime>
  <Pages>3</Pages>
  <Words>346</Words>
  <Characters>2044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</dc:creator>
  <cp:lastModifiedBy>Dana Houzarová</cp:lastModifiedBy>
  <cp:revision>2</cp:revision>
  <cp:lastPrinted>2013-11-07T10:21:00Z</cp:lastPrinted>
  <dcterms:created xsi:type="dcterms:W3CDTF">2013-11-07T10:22:00Z</dcterms:created>
  <dcterms:modified xsi:type="dcterms:W3CDTF">2013-11-07T10:22:00Z</dcterms:modified>
</cp:coreProperties>
</file>