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6B1" w:rsidRDefault="00E1419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05CAB1" wp14:editId="4E3DCA28">
                <wp:simplePos x="0" y="0"/>
                <wp:positionH relativeFrom="column">
                  <wp:posOffset>-90170</wp:posOffset>
                </wp:positionH>
                <wp:positionV relativeFrom="paragraph">
                  <wp:posOffset>-261620</wp:posOffset>
                </wp:positionV>
                <wp:extent cx="5819775" cy="2266950"/>
                <wp:effectExtent l="19050" t="19050" r="28575" b="1905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775" cy="2266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6306C7" w:rsidRPr="00182B27" w:rsidRDefault="006306C7" w:rsidP="005526B1">
                            <w:pPr>
                              <w:jc w:val="center"/>
                              <w:rPr>
                                <w:b/>
                                <w:caps/>
                                <w:color w:val="FF0000"/>
                                <w:sz w:val="96"/>
                                <w:szCs w:val="9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82B27">
                              <w:rPr>
                                <w:b/>
                                <w:caps/>
                                <w:color w:val="FF0000"/>
                                <w:sz w:val="96"/>
                                <w:szCs w:val="9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MAZOŠ CUP</w:t>
                            </w:r>
                          </w:p>
                          <w:p w:rsidR="006306C7" w:rsidRPr="00182B27" w:rsidRDefault="006306C7" w:rsidP="005526B1">
                            <w:pPr>
                              <w:jc w:val="center"/>
                              <w:rPr>
                                <w:b/>
                                <w:caps/>
                                <w:color w:val="FF0000"/>
                                <w:sz w:val="96"/>
                                <w:szCs w:val="9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82B27">
                              <w:rPr>
                                <w:b/>
                                <w:caps/>
                                <w:color w:val="FF0000"/>
                                <w:sz w:val="96"/>
                                <w:szCs w:val="9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8. 11. 2012</w:t>
                            </w:r>
                          </w:p>
                          <w:p w:rsidR="006306C7" w:rsidRDefault="006306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-7.1pt;margin-top:-20.6pt;width:458.25pt;height:17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" filled="f" strokecolor="red" strokeweight="3pt">
                <v:textbox>
                  <w:txbxContent>
                    <w:p w:rsidR="006306C7" w:rsidRPr="00182B27" w:rsidRDefault="006306C7" w:rsidP="005526B1">
                      <w:pPr>
                        <w:jc w:val="center"/>
                        <w:rPr>
                          <w:b/>
                          <w:caps/>
                          <w:color w:val="FF0000"/>
                          <w:sz w:val="96"/>
                          <w:szCs w:val="9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82B27">
                        <w:rPr>
                          <w:b/>
                          <w:caps/>
                          <w:color w:val="FF0000"/>
                          <w:sz w:val="96"/>
                          <w:szCs w:val="9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MAZOŠ CUP</w:t>
                      </w:r>
                    </w:p>
                    <w:p w:rsidR="006306C7" w:rsidRPr="00182B27" w:rsidRDefault="006306C7" w:rsidP="005526B1">
                      <w:pPr>
                        <w:jc w:val="center"/>
                        <w:rPr>
                          <w:b/>
                          <w:caps/>
                          <w:color w:val="FF0000"/>
                          <w:sz w:val="96"/>
                          <w:szCs w:val="9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82B27">
                        <w:rPr>
                          <w:b/>
                          <w:caps/>
                          <w:color w:val="FF0000"/>
                          <w:sz w:val="96"/>
                          <w:szCs w:val="9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8. 11. 2012</w:t>
                      </w:r>
                    </w:p>
                    <w:p w:rsidR="006306C7" w:rsidRDefault="006306C7"/>
                  </w:txbxContent>
                </v:textbox>
              </v:shape>
            </w:pict>
          </mc:Fallback>
        </mc:AlternateContent>
      </w:r>
      <w:r w:rsidR="00182B27" w:rsidRPr="00182B27"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338142EA" wp14:editId="00F0D172">
            <wp:simplePos x="0" y="0"/>
            <wp:positionH relativeFrom="column">
              <wp:posOffset>-4445</wp:posOffset>
            </wp:positionH>
            <wp:positionV relativeFrom="paragraph">
              <wp:posOffset>-261620</wp:posOffset>
            </wp:positionV>
            <wp:extent cx="5655983" cy="2266950"/>
            <wp:effectExtent l="0" t="0" r="1905" b="0"/>
            <wp:wrapNone/>
            <wp:docPr id="2" name="Obrázek 2" descr="http://t2.gstatic.com/images?q=tbn:ANd9GcRGgh7GbS6O78g63rE7Vu1-DogIHea9TGROtzvQtNRvT1NtuLo5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RGgh7GbS6O78g63rE7Vu1-DogIHea9TGROtzvQtNRvT1NtuLo5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83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6B1" w:rsidRPr="005526B1" w:rsidRDefault="00407967" w:rsidP="005526B1"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12FA92EB" wp14:editId="31E2EC4E">
            <wp:simplePos x="0" y="0"/>
            <wp:positionH relativeFrom="column">
              <wp:posOffset>4768850</wp:posOffset>
            </wp:positionH>
            <wp:positionV relativeFrom="paragraph">
              <wp:posOffset>-1270</wp:posOffset>
            </wp:positionV>
            <wp:extent cx="1458595" cy="1216025"/>
            <wp:effectExtent l="228600" t="342900" r="236855" b="346075"/>
            <wp:wrapNone/>
            <wp:docPr id="5" name="Obrázek 5" descr="\\ZSTGMSERVER\pedagog\houzda\Plocha\Mazoš cup 2012\PB08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ZSTGMSERVER\pedagog\houzda\Plocha\Mazoš cup 2012\PB0806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13" t="27990" r="10909" b="6774"/>
                    <a:stretch/>
                  </pic:blipFill>
                  <pic:spPr bwMode="auto">
                    <a:xfrm rot="2468752">
                      <a:off x="0" y="0"/>
                      <a:ext cx="145859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6B1" w:rsidRPr="005526B1" w:rsidRDefault="005526B1" w:rsidP="005526B1"/>
    <w:p w:rsidR="005526B1" w:rsidRPr="005526B1" w:rsidRDefault="005526B1" w:rsidP="005526B1"/>
    <w:p w:rsidR="005526B1" w:rsidRPr="005526B1" w:rsidRDefault="005526B1" w:rsidP="005526B1"/>
    <w:p w:rsidR="005526B1" w:rsidRPr="005526B1" w:rsidRDefault="005526B1" w:rsidP="005526B1"/>
    <w:p w:rsidR="005526B1" w:rsidRPr="005526B1" w:rsidRDefault="005526B1" w:rsidP="005526B1"/>
    <w:p w:rsidR="005526B1" w:rsidRPr="005526B1" w:rsidRDefault="005526B1" w:rsidP="005526B1"/>
    <w:p w:rsidR="005526B1" w:rsidRPr="005526B1" w:rsidRDefault="005526B1" w:rsidP="005526B1"/>
    <w:p w:rsidR="005526B1" w:rsidRPr="005526B1" w:rsidRDefault="005526B1" w:rsidP="005526B1"/>
    <w:p w:rsidR="005526B1" w:rsidRPr="005526B1" w:rsidRDefault="005526B1" w:rsidP="005526B1"/>
    <w:p w:rsidR="005526B1" w:rsidRDefault="005526B1" w:rsidP="005526B1"/>
    <w:p w:rsidR="005526B1" w:rsidRDefault="00E14196" w:rsidP="00E14196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7F764A5F" wp14:editId="78102E39">
            <wp:simplePos x="0" y="0"/>
            <wp:positionH relativeFrom="margin">
              <wp:posOffset>2474595</wp:posOffset>
            </wp:positionH>
            <wp:positionV relativeFrom="margin">
              <wp:posOffset>3306445</wp:posOffset>
            </wp:positionV>
            <wp:extent cx="3256915" cy="2167890"/>
            <wp:effectExtent l="0" t="0" r="635" b="381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3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4" t="20496"/>
                    <a:stretch/>
                  </pic:blipFill>
                  <pic:spPr bwMode="auto">
                    <a:xfrm>
                      <a:off x="0" y="0"/>
                      <a:ext cx="3256915" cy="216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6B1">
        <w:rPr>
          <w:rFonts w:ascii="Comic Sans MS" w:hAnsi="Comic Sans MS"/>
          <w:b/>
          <w:sz w:val="32"/>
          <w:szCs w:val="32"/>
        </w:rPr>
        <w:t>Dne 8. listopadu 2012 se v SOŠ Blatná konal sportovní turnaj pro žáky devátých ročník</w:t>
      </w:r>
      <w:r w:rsidR="00182B27">
        <w:rPr>
          <w:rFonts w:ascii="Comic Sans MS" w:hAnsi="Comic Sans MS"/>
          <w:b/>
          <w:sz w:val="32"/>
          <w:szCs w:val="32"/>
        </w:rPr>
        <w:t>ů blatenských základních škol. P</w:t>
      </w:r>
      <w:r w:rsidR="005526B1">
        <w:rPr>
          <w:rFonts w:ascii="Comic Sans MS" w:hAnsi="Comic Sans MS"/>
          <w:b/>
          <w:sz w:val="32"/>
          <w:szCs w:val="32"/>
        </w:rPr>
        <w:t>an učitel Voříšek vybavil sportovce z d</w:t>
      </w:r>
      <w:r>
        <w:rPr>
          <w:rFonts w:ascii="Comic Sans MS" w:hAnsi="Comic Sans MS"/>
          <w:b/>
          <w:sz w:val="32"/>
          <w:szCs w:val="32"/>
        </w:rPr>
        <w:t xml:space="preserve">evítky červenými dresy, ostatní </w:t>
      </w:r>
      <w:r w:rsidR="005526B1">
        <w:rPr>
          <w:rFonts w:ascii="Comic Sans MS" w:hAnsi="Comic Sans MS"/>
          <w:b/>
          <w:sz w:val="32"/>
          <w:szCs w:val="32"/>
        </w:rPr>
        <w:t xml:space="preserve">jako fanoušci připravili plakát </w:t>
      </w:r>
      <w:r w:rsidR="00182B27">
        <w:rPr>
          <w:rFonts w:ascii="Comic Sans MS" w:hAnsi="Comic Sans MS"/>
          <w:b/>
          <w:sz w:val="32"/>
          <w:szCs w:val="32"/>
        </w:rPr>
        <w:br/>
      </w:r>
      <w:r w:rsidR="005526B1">
        <w:rPr>
          <w:rFonts w:ascii="Comic Sans MS" w:hAnsi="Comic Sans MS"/>
          <w:b/>
          <w:sz w:val="32"/>
          <w:szCs w:val="32"/>
        </w:rPr>
        <w:t>a papírové vlaječky s logem školy a vyrazili jsme do boje.</w:t>
      </w:r>
    </w:p>
    <w:p w:rsidR="004568F9" w:rsidRDefault="006306C7" w:rsidP="00E14196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Sportovní disciplíny </w:t>
      </w:r>
      <w:r w:rsidR="00182B27">
        <w:rPr>
          <w:rFonts w:ascii="Comic Sans MS" w:hAnsi="Comic Sans MS"/>
          <w:b/>
          <w:sz w:val="32"/>
          <w:szCs w:val="32"/>
        </w:rPr>
        <w:t>byly tajné, takže pro nás</w:t>
      </w:r>
      <w:r w:rsidR="005526B1">
        <w:rPr>
          <w:rFonts w:ascii="Comic Sans MS" w:hAnsi="Comic Sans MS"/>
          <w:b/>
          <w:sz w:val="32"/>
          <w:szCs w:val="32"/>
        </w:rPr>
        <w:t xml:space="preserve"> byly přek</w:t>
      </w:r>
      <w:r w:rsidR="002A2E2E">
        <w:rPr>
          <w:rFonts w:ascii="Comic Sans MS" w:hAnsi="Comic Sans MS"/>
          <w:b/>
          <w:sz w:val="32"/>
          <w:szCs w:val="32"/>
        </w:rPr>
        <w:t>vapením. Byl to florbal, minikopaná</w:t>
      </w:r>
      <w:bookmarkStart w:id="0" w:name="_GoBack"/>
      <w:bookmarkEnd w:id="0"/>
      <w:r w:rsidR="005526B1">
        <w:rPr>
          <w:rFonts w:ascii="Comic Sans MS" w:hAnsi="Comic Sans MS"/>
          <w:b/>
          <w:sz w:val="32"/>
          <w:szCs w:val="32"/>
        </w:rPr>
        <w:t xml:space="preserve"> a softbal. Asi nejnáročnější částí byl softbal, protože trefit letící míček pálkou nebo chytit míček soupeři v poli nebylo vůbec jednoduché.</w:t>
      </w:r>
      <w:r w:rsidR="00182B27">
        <w:rPr>
          <w:rFonts w:ascii="Comic Sans MS" w:hAnsi="Comic Sans MS"/>
          <w:b/>
          <w:sz w:val="32"/>
          <w:szCs w:val="32"/>
        </w:rPr>
        <w:t xml:space="preserve"> </w:t>
      </w:r>
    </w:p>
    <w:p w:rsidR="00182B27" w:rsidRDefault="00182B27" w:rsidP="00182B27">
      <w:pPr>
        <w:jc w:val="both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O přestávkách vystoupili studenti SOŠ a seznámili nás s jednotlivými studijními obory. Dostali jsme také letáčky SOŠ Blatná.</w:t>
      </w:r>
    </w:p>
    <w:p w:rsidR="00182B27" w:rsidRDefault="00182B27" w:rsidP="00182B27">
      <w:pPr>
        <w:jc w:val="both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Přestože naše škole byla v bojích v menšině, získali jsme skvělé druhé místo a sladkou odměnu. Jasně jsme zvítězili i ve fanouškovském klání. Podpora našich fanoušků nám vynesla cenný bod.</w:t>
      </w:r>
    </w:p>
    <w:p w:rsidR="00E14196" w:rsidRDefault="00182B27" w:rsidP="00182B27">
      <w:pPr>
        <w:jc w:val="both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Akce byla zdařilá, za doprovodu p. uč Bártové </w:t>
      </w:r>
      <w:r>
        <w:rPr>
          <w:rFonts w:ascii="Comic Sans MS" w:hAnsi="Comic Sans MS"/>
          <w:b/>
          <w:sz w:val="32"/>
          <w:szCs w:val="32"/>
        </w:rPr>
        <w:br/>
        <w:t xml:space="preserve">a </w:t>
      </w:r>
      <w:proofErr w:type="spellStart"/>
      <w:r>
        <w:rPr>
          <w:rFonts w:ascii="Comic Sans MS" w:hAnsi="Comic Sans MS"/>
          <w:b/>
          <w:sz w:val="32"/>
          <w:szCs w:val="32"/>
        </w:rPr>
        <w:t>Houzarové</w:t>
      </w:r>
      <w:proofErr w:type="spellEnd"/>
      <w:r>
        <w:rPr>
          <w:rFonts w:ascii="Comic Sans MS" w:hAnsi="Comic Sans MS"/>
          <w:b/>
          <w:sz w:val="32"/>
          <w:szCs w:val="32"/>
        </w:rPr>
        <w:t xml:space="preserve"> jsme v SOŠ strávili příjemné odpoledne.</w:t>
      </w:r>
    </w:p>
    <w:p w:rsidR="00E14196" w:rsidRDefault="00E14196" w:rsidP="00182B27">
      <w:pPr>
        <w:jc w:val="both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  <w:t xml:space="preserve">Mgr. Dana </w:t>
      </w:r>
      <w:proofErr w:type="spellStart"/>
      <w:r>
        <w:rPr>
          <w:rFonts w:ascii="Comic Sans MS" w:hAnsi="Comic Sans MS"/>
          <w:b/>
          <w:sz w:val="32"/>
          <w:szCs w:val="32"/>
        </w:rPr>
        <w:t>Houzarová</w:t>
      </w:r>
      <w:proofErr w:type="spellEnd"/>
    </w:p>
    <w:p w:rsidR="006306C7" w:rsidRDefault="006306C7" w:rsidP="005526B1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lastRenderedPageBreak/>
        <w:drawing>
          <wp:inline distT="0" distB="0" distL="0" distR="0" wp14:anchorId="00D3F2BE" wp14:editId="5E14190C">
            <wp:extent cx="6009105" cy="3724275"/>
            <wp:effectExtent l="0" t="0" r="0" b="0"/>
            <wp:docPr id="4" name="Obrázek 4" descr="\\ZSTGMSERVER\pedagog\houzda\Plocha\Mazoš cup 2012\PB08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ZSTGMSERVER\pedagog\houzda\Plocha\Mazoš cup 2012\PB080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7" t="15427" b="12727"/>
                    <a:stretch/>
                  </pic:blipFill>
                  <pic:spPr bwMode="auto">
                    <a:xfrm>
                      <a:off x="0" y="0"/>
                      <a:ext cx="6007119" cy="372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6C7" w:rsidRPr="006306C7" w:rsidRDefault="00407967" w:rsidP="006306C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4411B9C7" wp14:editId="7710D31E">
            <wp:simplePos x="0" y="0"/>
            <wp:positionH relativeFrom="column">
              <wp:posOffset>-166370</wp:posOffset>
            </wp:positionH>
            <wp:positionV relativeFrom="paragraph">
              <wp:posOffset>217170</wp:posOffset>
            </wp:positionV>
            <wp:extent cx="3171825" cy="2378710"/>
            <wp:effectExtent l="0" t="0" r="9525" b="2540"/>
            <wp:wrapNone/>
            <wp:docPr id="7" name="Obrázek 7" descr="\\ZSTGMSERVER\pedagog\houzda\Plocha\Mazoš cup 2012\PB08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ZSTGMSERVER\pedagog\houzda\Plocha\Mazoš cup 2012\PB0806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87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5B801F35" wp14:editId="5D3A1117">
            <wp:simplePos x="0" y="0"/>
            <wp:positionH relativeFrom="column">
              <wp:posOffset>3119120</wp:posOffset>
            </wp:positionH>
            <wp:positionV relativeFrom="paragraph">
              <wp:posOffset>109855</wp:posOffset>
            </wp:positionV>
            <wp:extent cx="3175493" cy="2381250"/>
            <wp:effectExtent l="0" t="0" r="6350" b="0"/>
            <wp:wrapNone/>
            <wp:docPr id="8" name="Obrázek 8" descr="\\ZSTGMSERVER\pedagog\houzda\Plocha\Mazoš cup 2012\PB08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ZSTGMSERVER\pedagog\houzda\Plocha\Mazoš cup 2012\PB0806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493" cy="23812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6C7" w:rsidRDefault="006306C7" w:rsidP="006306C7">
      <w:pPr>
        <w:rPr>
          <w:rFonts w:ascii="Comic Sans MS" w:hAnsi="Comic Sans MS"/>
          <w:sz w:val="32"/>
          <w:szCs w:val="32"/>
        </w:rPr>
      </w:pPr>
    </w:p>
    <w:p w:rsidR="00182B27" w:rsidRDefault="006306C7" w:rsidP="006306C7">
      <w:pPr>
        <w:tabs>
          <w:tab w:val="left" w:pos="1365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</w:p>
    <w:p w:rsidR="00407967" w:rsidRDefault="00407967" w:rsidP="006306C7">
      <w:pPr>
        <w:tabs>
          <w:tab w:val="left" w:pos="1365"/>
        </w:tabs>
        <w:rPr>
          <w:rFonts w:ascii="Comic Sans MS" w:hAnsi="Comic Sans MS"/>
          <w:sz w:val="32"/>
          <w:szCs w:val="32"/>
        </w:rPr>
      </w:pPr>
    </w:p>
    <w:p w:rsidR="00407967" w:rsidRDefault="00407967" w:rsidP="006306C7">
      <w:pPr>
        <w:tabs>
          <w:tab w:val="left" w:pos="1365"/>
        </w:tabs>
        <w:rPr>
          <w:rFonts w:ascii="Comic Sans MS" w:hAnsi="Comic Sans MS"/>
          <w:sz w:val="32"/>
          <w:szCs w:val="32"/>
        </w:rPr>
      </w:pPr>
    </w:p>
    <w:p w:rsidR="00407967" w:rsidRDefault="00407967" w:rsidP="006306C7">
      <w:pPr>
        <w:tabs>
          <w:tab w:val="left" w:pos="1365"/>
        </w:tabs>
        <w:rPr>
          <w:rFonts w:ascii="Comic Sans MS" w:hAnsi="Comic Sans MS"/>
          <w:sz w:val="32"/>
          <w:szCs w:val="32"/>
        </w:rPr>
      </w:pPr>
    </w:p>
    <w:p w:rsidR="00407967" w:rsidRDefault="00407967" w:rsidP="006306C7">
      <w:pPr>
        <w:tabs>
          <w:tab w:val="left" w:pos="1365"/>
        </w:tabs>
        <w:rPr>
          <w:rFonts w:ascii="Comic Sans MS" w:hAnsi="Comic Sans MS"/>
          <w:sz w:val="32"/>
          <w:szCs w:val="32"/>
        </w:rPr>
      </w:pPr>
    </w:p>
    <w:p w:rsidR="00407967" w:rsidRDefault="00407967" w:rsidP="006306C7">
      <w:pPr>
        <w:tabs>
          <w:tab w:val="left" w:pos="1365"/>
        </w:tabs>
        <w:rPr>
          <w:rFonts w:ascii="Comic Sans MS" w:hAnsi="Comic Sans MS"/>
          <w:sz w:val="32"/>
          <w:szCs w:val="32"/>
        </w:rPr>
      </w:pPr>
    </w:p>
    <w:p w:rsidR="00407967" w:rsidRDefault="00407967" w:rsidP="006306C7">
      <w:pPr>
        <w:tabs>
          <w:tab w:val="left" w:pos="1365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61A36E02" wp14:editId="55C0348B">
            <wp:simplePos x="0" y="0"/>
            <wp:positionH relativeFrom="column">
              <wp:posOffset>1129030</wp:posOffset>
            </wp:positionH>
            <wp:positionV relativeFrom="paragraph">
              <wp:posOffset>139700</wp:posOffset>
            </wp:positionV>
            <wp:extent cx="4162425" cy="3121660"/>
            <wp:effectExtent l="0" t="0" r="9525" b="2540"/>
            <wp:wrapNone/>
            <wp:docPr id="9" name="Obrázek 9" descr="\\ZSTGMSERVER\pedagog\houzda\Plocha\Mazoš cup 2012\PB08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ZSTGMSERVER\pedagog\houzda\Plocha\Mazoš cup 2012\PB0806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216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967" w:rsidRDefault="00407967" w:rsidP="006306C7">
      <w:pPr>
        <w:tabs>
          <w:tab w:val="left" w:pos="1365"/>
        </w:tabs>
        <w:rPr>
          <w:rFonts w:ascii="Comic Sans MS" w:hAnsi="Comic Sans MS"/>
          <w:sz w:val="32"/>
          <w:szCs w:val="32"/>
        </w:rPr>
      </w:pPr>
    </w:p>
    <w:p w:rsidR="00407967" w:rsidRDefault="00407967" w:rsidP="006306C7">
      <w:pPr>
        <w:tabs>
          <w:tab w:val="left" w:pos="1365"/>
        </w:tabs>
        <w:rPr>
          <w:rFonts w:ascii="Comic Sans MS" w:hAnsi="Comic Sans MS"/>
          <w:sz w:val="32"/>
          <w:szCs w:val="32"/>
        </w:rPr>
      </w:pPr>
    </w:p>
    <w:p w:rsidR="00407967" w:rsidRDefault="00407967" w:rsidP="006306C7">
      <w:pPr>
        <w:tabs>
          <w:tab w:val="left" w:pos="1365"/>
        </w:tabs>
        <w:rPr>
          <w:rFonts w:ascii="Comic Sans MS" w:hAnsi="Comic Sans MS"/>
          <w:sz w:val="32"/>
          <w:szCs w:val="32"/>
        </w:rPr>
      </w:pPr>
    </w:p>
    <w:p w:rsidR="00407967" w:rsidRPr="00407967" w:rsidRDefault="00407967" w:rsidP="00407967">
      <w:pPr>
        <w:rPr>
          <w:rFonts w:ascii="Comic Sans MS" w:hAnsi="Comic Sans MS"/>
          <w:sz w:val="32"/>
          <w:szCs w:val="32"/>
        </w:rPr>
      </w:pPr>
    </w:p>
    <w:p w:rsidR="00407967" w:rsidRPr="00407967" w:rsidRDefault="00407967" w:rsidP="00407967">
      <w:pPr>
        <w:rPr>
          <w:rFonts w:ascii="Comic Sans MS" w:hAnsi="Comic Sans MS"/>
          <w:sz w:val="32"/>
          <w:szCs w:val="32"/>
        </w:rPr>
      </w:pPr>
    </w:p>
    <w:p w:rsidR="00407967" w:rsidRPr="00407967" w:rsidRDefault="00407967" w:rsidP="00407967">
      <w:pPr>
        <w:rPr>
          <w:rFonts w:ascii="Comic Sans MS" w:hAnsi="Comic Sans MS"/>
          <w:sz w:val="32"/>
          <w:szCs w:val="32"/>
        </w:rPr>
      </w:pPr>
    </w:p>
    <w:p w:rsidR="00407967" w:rsidRPr="00407967" w:rsidRDefault="00407967" w:rsidP="00407967">
      <w:pPr>
        <w:rPr>
          <w:rFonts w:ascii="Comic Sans MS" w:hAnsi="Comic Sans MS"/>
          <w:sz w:val="32"/>
          <w:szCs w:val="32"/>
        </w:rPr>
      </w:pPr>
    </w:p>
    <w:p w:rsidR="00407967" w:rsidRPr="00407967" w:rsidRDefault="00407967" w:rsidP="00407967">
      <w:pPr>
        <w:rPr>
          <w:rFonts w:ascii="Comic Sans MS" w:hAnsi="Comic Sans MS"/>
          <w:sz w:val="32"/>
          <w:szCs w:val="32"/>
        </w:rPr>
      </w:pPr>
    </w:p>
    <w:p w:rsidR="00407967" w:rsidRDefault="00407967" w:rsidP="00407967">
      <w:pPr>
        <w:rPr>
          <w:rFonts w:ascii="Comic Sans MS" w:hAnsi="Comic Sans MS"/>
          <w:sz w:val="32"/>
          <w:szCs w:val="32"/>
        </w:rPr>
      </w:pPr>
    </w:p>
    <w:p w:rsidR="00407967" w:rsidRPr="00407967" w:rsidRDefault="00407967" w:rsidP="00407967">
      <w:pPr>
        <w:jc w:val="right"/>
        <w:rPr>
          <w:rFonts w:ascii="Comic Sans MS" w:hAnsi="Comic Sans MS"/>
          <w:sz w:val="32"/>
          <w:szCs w:val="32"/>
        </w:rPr>
      </w:pPr>
    </w:p>
    <w:sectPr w:rsidR="00407967" w:rsidRPr="00407967" w:rsidSect="00E14196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1FC"/>
    <w:rsid w:val="00182B27"/>
    <w:rsid w:val="002A2E2E"/>
    <w:rsid w:val="003A41FC"/>
    <w:rsid w:val="00407967"/>
    <w:rsid w:val="004568F9"/>
    <w:rsid w:val="005526B1"/>
    <w:rsid w:val="006306C7"/>
    <w:rsid w:val="00CB5F88"/>
    <w:rsid w:val="00E14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182B2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182B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182B2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182B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google.cz/imgres?q=SO%C5%A0+BLATN%C3%81&amp;num=10&amp;hl=cs&amp;biw=1366&amp;bih=673&amp;tbm=isch&amp;tbnid=j0FWmn-V7DhLdM:&amp;imgrefurl=http://www.geolocation.ws/v/P/46307904/so-blatn-v-zim/en&amp;docid=MuLwyE3y_9xxBM&amp;itg=1&amp;imgurl=http://commondatastorage.googleapis.com/static.panoramio.com/photos/original/46307904.jpg&amp;w=8110&amp;h=2760&amp;ei=fGSeUPKgE-mB4ASuzIDYAw&amp;zoom=1&amp;iact=hc&amp;vpx=278&amp;vpy=365&amp;dur=2859&amp;hovh=131&amp;hovw=385&amp;tx=243&amp;ty=58&amp;sig=116872187845008091234&amp;page=3&amp;tbnh=109&amp;tbnw=288&amp;start=41&amp;ndsp=23&amp;ved=1t:429,r:33,s:20,i:232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197C6F3</Template>
  <TotalTime>53</TotalTime>
  <Pages>2</Pages>
  <Words>144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name</Company>
  <LinksUpToDate>false</LinksUpToDate>
  <CharactersWithSpaces>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Houzarová</dc:creator>
  <cp:keywords/>
  <dc:description/>
  <cp:lastModifiedBy>Dana Houzarová</cp:lastModifiedBy>
  <cp:revision>4</cp:revision>
  <dcterms:created xsi:type="dcterms:W3CDTF">2012-11-10T14:10:00Z</dcterms:created>
  <dcterms:modified xsi:type="dcterms:W3CDTF">2012-11-10T15:44:00Z</dcterms:modified>
</cp:coreProperties>
</file>