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75D" w:rsidRDefault="00800E9C">
      <w:r>
        <w:rPr>
          <w:rFonts w:ascii="Comic Sans MS" w:hAnsi="Comic Sans MS"/>
          <w:b/>
          <w:noProof/>
          <w:color w:val="1F497D" w:themeColor="text2"/>
          <w:sz w:val="48"/>
          <w:szCs w:val="48"/>
          <w:lang w:eastAsia="cs-CZ"/>
        </w:rPr>
        <w:drawing>
          <wp:anchor distT="0" distB="0" distL="114300" distR="114300" simplePos="0" relativeHeight="251658240" behindDoc="1" locked="0" layoutInCell="1" allowOverlap="1" wp14:anchorId="0AA1A6E1" wp14:editId="768BB5EA">
            <wp:simplePos x="0" y="0"/>
            <wp:positionH relativeFrom="column">
              <wp:posOffset>843280</wp:posOffset>
            </wp:positionH>
            <wp:positionV relativeFrom="paragraph">
              <wp:posOffset>-1090295</wp:posOffset>
            </wp:positionV>
            <wp:extent cx="3927475" cy="3927475"/>
            <wp:effectExtent l="0" t="0" r="0" b="0"/>
            <wp:wrapNone/>
            <wp:docPr id="1" name="Obrázek 1" descr="C:\Documents and Settings\pilnda\Local Settings\Temporary Internet Files\Content.IE5\DWXYGFKL\MC900434852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ilnda\Local Settings\Temporary Internet Files\Content.IE5\DWXYGFKL\MC900434852[1]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475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0D4" w:rsidRPr="00A52C19" w:rsidRDefault="00D2375D" w:rsidP="00A52C19">
      <w:pPr>
        <w:jc w:val="center"/>
        <w:rPr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A52C19">
        <w:rPr>
          <w:b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Beseda s policistkou</w:t>
      </w:r>
    </w:p>
    <w:p w:rsidR="00800E9C" w:rsidRDefault="00800E9C">
      <w:r>
        <w:t xml:space="preserve">            </w:t>
      </w:r>
    </w:p>
    <w:p w:rsidR="00800E9C" w:rsidRDefault="00800E9C"/>
    <w:p w:rsidR="00D2375D" w:rsidRPr="00800E9C" w:rsidRDefault="00800E9C">
      <w:pPr>
        <w:rPr>
          <w:rFonts w:ascii="Comic Sans MS" w:hAnsi="Comic Sans MS"/>
          <w:b/>
          <w:color w:val="1F497D" w:themeColor="text2"/>
          <w:sz w:val="48"/>
          <w:szCs w:val="48"/>
        </w:rPr>
      </w:pPr>
      <w:r>
        <w:t xml:space="preserve">                                                    </w:t>
      </w:r>
      <w:proofErr w:type="gramStart"/>
      <w:r>
        <w:rPr>
          <w:rFonts w:ascii="Comic Sans MS" w:hAnsi="Comic Sans MS"/>
          <w:b/>
          <w:color w:val="1F497D" w:themeColor="text2"/>
          <w:sz w:val="48"/>
          <w:szCs w:val="48"/>
        </w:rPr>
        <w:t>25.4.2013</w:t>
      </w:r>
      <w:proofErr w:type="gramEnd"/>
    </w:p>
    <w:p w:rsidR="00D2375D" w:rsidRDefault="00D2375D">
      <w:r>
        <w:tab/>
        <w:t xml:space="preserve">Ve čtvrtek 25. dubna přijala naše pozvání k besedě s dětmi příslušnice Policie </w:t>
      </w:r>
      <w:proofErr w:type="gramStart"/>
      <w:r>
        <w:t>ČR  paní</w:t>
      </w:r>
      <w:proofErr w:type="gramEnd"/>
      <w:r>
        <w:t xml:space="preserve"> poručík Mirka Nováková. Nebyla u nás ve škole poprvé, a tak jsme předem věděli, že </w:t>
      </w:r>
      <w:proofErr w:type="gramStart"/>
      <w:r>
        <w:t>povídání  s ní</w:t>
      </w:r>
      <w:proofErr w:type="gramEnd"/>
      <w:r>
        <w:t xml:space="preserve"> bude pro děti velmi zajímavé.</w:t>
      </w:r>
    </w:p>
    <w:p w:rsidR="00D2375D" w:rsidRDefault="004335F6">
      <w:r>
        <w:tab/>
        <w:t>Nejprve nás seznámila s náplní práce jednotlivých složek policie, s jejich výstrojí a hodnostmi, ale nezůstalo jen u výkladu.  Po úvodní teorii zapojila děti do debaty a děti prokázaly, že</w:t>
      </w:r>
      <w:r w:rsidR="006C36B8">
        <w:t xml:space="preserve"> dobře ovládají</w:t>
      </w:r>
      <w:r>
        <w:t xml:space="preserve"> pravidla bezpečnosti v </w:t>
      </w:r>
      <w:proofErr w:type="gramStart"/>
      <w:r>
        <w:t xml:space="preserve">dopravě </w:t>
      </w:r>
      <w:r w:rsidR="006C36B8">
        <w:t xml:space="preserve"> a dovedou</w:t>
      </w:r>
      <w:proofErr w:type="gramEnd"/>
      <w:r w:rsidR="006C36B8">
        <w:t xml:space="preserve"> si poradit i při setkání s cizími lidmi.</w:t>
      </w:r>
    </w:p>
    <w:p w:rsidR="00EF01AF" w:rsidRDefault="006C36B8">
      <w:r>
        <w:tab/>
        <w:t xml:space="preserve">Nejlépe se však dětem líbilo, když si práci policisty mohly vyzkoušet samy.  </w:t>
      </w:r>
      <w:r w:rsidR="00A6200D">
        <w:t>Policista dostal pravou policejní čepici a ostatní se rázem proměnili na řidiče, cyklisty a chodce.  Třída se stala rušným městem s </w:t>
      </w:r>
      <w:proofErr w:type="gramStart"/>
      <w:r w:rsidR="00A6200D">
        <w:t>křižovatkami,  řízenými</w:t>
      </w:r>
      <w:proofErr w:type="gramEnd"/>
      <w:r w:rsidR="00A6200D">
        <w:t xml:space="preserve"> našimi mladými dopravními policisty. Jeden z</w:t>
      </w:r>
      <w:r w:rsidR="00EF01AF">
        <w:t> </w:t>
      </w:r>
      <w:r w:rsidR="00A6200D">
        <w:t>řidičů</w:t>
      </w:r>
      <w:r w:rsidR="00EF01AF">
        <w:t xml:space="preserve"> také</w:t>
      </w:r>
      <w:r w:rsidR="00A6200D">
        <w:t xml:space="preserve"> podstoupil dechovou zkoušku na přítomnost alkoholu v krvi a ukázalo se, že dopravní předpisy zná a </w:t>
      </w:r>
      <w:proofErr w:type="gramStart"/>
      <w:r w:rsidR="00A6200D">
        <w:t>dodržuje .</w:t>
      </w:r>
      <w:proofErr w:type="gramEnd"/>
      <w:r w:rsidR="00A6200D">
        <w:t xml:space="preserve">  </w:t>
      </w:r>
    </w:p>
    <w:p w:rsidR="00800E9C" w:rsidRDefault="00DD48FD">
      <w:r>
        <w:tab/>
        <w:t xml:space="preserve">Paní Nováková sklidila </w:t>
      </w:r>
      <w:r w:rsidR="00EF01AF">
        <w:t>velký</w:t>
      </w:r>
      <w:r w:rsidR="00A6200D">
        <w:t xml:space="preserve"> </w:t>
      </w:r>
      <w:r w:rsidR="00EF01AF">
        <w:t xml:space="preserve">spontánní potlesk </w:t>
      </w:r>
      <w:r w:rsidR="00800E9C">
        <w:t xml:space="preserve">od všech 70 zúčastněných </w:t>
      </w:r>
      <w:proofErr w:type="gramStart"/>
      <w:r w:rsidR="00800E9C">
        <w:t>dětí .</w:t>
      </w:r>
      <w:r>
        <w:t xml:space="preserve">                                     </w:t>
      </w:r>
      <w:bookmarkStart w:id="0" w:name="_GoBack"/>
      <w:bookmarkEnd w:id="0"/>
      <w:r w:rsidR="00800E9C">
        <w:t>V</w:t>
      </w:r>
      <w:r w:rsidR="00EF01AF">
        <w:t>ěřím</w:t>
      </w:r>
      <w:proofErr w:type="gramEnd"/>
      <w:r w:rsidR="00EF01AF">
        <w:t xml:space="preserve">, </w:t>
      </w:r>
      <w:r w:rsidR="00A52C19">
        <w:t xml:space="preserve"> že u nás nebyla naposledy. Budeme se těšit.</w:t>
      </w:r>
      <w:r w:rsidR="00A6200D">
        <w:t xml:space="preserve"> </w:t>
      </w:r>
    </w:p>
    <w:p w:rsidR="00A52C19" w:rsidRDefault="00A52C19" w:rsidP="00800E9C">
      <w:pPr>
        <w:jc w:val="right"/>
      </w:pPr>
      <w:r>
        <w:t>Mgr. Eva Křížková</w:t>
      </w:r>
    </w:p>
    <w:p w:rsidR="00A6200D" w:rsidRDefault="00800E9C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4A45DBE" wp14:editId="70AD13C4">
            <wp:simplePos x="0" y="0"/>
            <wp:positionH relativeFrom="column">
              <wp:posOffset>-13970</wp:posOffset>
            </wp:positionH>
            <wp:positionV relativeFrom="paragraph">
              <wp:posOffset>57785</wp:posOffset>
            </wp:positionV>
            <wp:extent cx="5759450" cy="3239770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5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0D">
        <w:tab/>
      </w:r>
    </w:p>
    <w:p w:rsidR="00D2375D" w:rsidRDefault="00D2375D"/>
    <w:p w:rsidR="00800E9C" w:rsidRDefault="00800E9C">
      <w:proofErr w:type="spellStart"/>
      <w:r>
        <w:t>lllllll</w:t>
      </w:r>
      <w:proofErr w:type="spellEnd"/>
    </w:p>
    <w:p w:rsidR="00800E9C" w:rsidRPr="00800E9C" w:rsidRDefault="00800E9C" w:rsidP="00800E9C"/>
    <w:p w:rsidR="00800E9C" w:rsidRPr="00800E9C" w:rsidRDefault="00800E9C" w:rsidP="00800E9C"/>
    <w:p w:rsidR="00800E9C" w:rsidRPr="00800E9C" w:rsidRDefault="00800E9C" w:rsidP="00800E9C"/>
    <w:p w:rsidR="00800E9C" w:rsidRPr="00800E9C" w:rsidRDefault="00800E9C" w:rsidP="00800E9C"/>
    <w:p w:rsidR="00800E9C" w:rsidRDefault="00800E9C" w:rsidP="00800E9C"/>
    <w:p w:rsidR="00D2375D" w:rsidRDefault="00D2375D" w:rsidP="00800E9C">
      <w:pPr>
        <w:jc w:val="right"/>
      </w:pPr>
    </w:p>
    <w:p w:rsidR="00800E9C" w:rsidRDefault="00800E9C" w:rsidP="00800E9C">
      <w:pPr>
        <w:jc w:val="right"/>
      </w:pPr>
    </w:p>
    <w:p w:rsidR="00800E9C" w:rsidRDefault="00DD48FD" w:rsidP="00800E9C">
      <w:pPr>
        <w:jc w:val="righ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4912FB96" wp14:editId="784A7CE2">
            <wp:simplePos x="0" y="0"/>
            <wp:positionH relativeFrom="column">
              <wp:posOffset>2110105</wp:posOffset>
            </wp:positionH>
            <wp:positionV relativeFrom="paragraph">
              <wp:posOffset>-185420</wp:posOffset>
            </wp:positionV>
            <wp:extent cx="1839595" cy="1180465"/>
            <wp:effectExtent l="0" t="0" r="8255" b="635"/>
            <wp:wrapNone/>
            <wp:docPr id="3" name="Obrázek 3" descr="C:\Documents and Settings\pilnda\Local Settings\Temporary Internet Files\Content.IE5\0RCO584K\MC90032478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ilnda\Local Settings\Temporary Internet Files\Content.IE5\0RCO584K\MC900324780[1]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008E0154" wp14:editId="62D5A74A">
            <wp:simplePos x="0" y="0"/>
            <wp:positionH relativeFrom="column">
              <wp:posOffset>71755</wp:posOffset>
            </wp:positionH>
            <wp:positionV relativeFrom="paragraph">
              <wp:posOffset>-61595</wp:posOffset>
            </wp:positionV>
            <wp:extent cx="2778760" cy="4939030"/>
            <wp:effectExtent l="0" t="0" r="254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5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97FAF6E" wp14:editId="7279E354">
            <wp:simplePos x="0" y="0"/>
            <wp:positionH relativeFrom="column">
              <wp:posOffset>2967355</wp:posOffset>
            </wp:positionH>
            <wp:positionV relativeFrom="paragraph">
              <wp:posOffset>-61595</wp:posOffset>
            </wp:positionV>
            <wp:extent cx="2778760" cy="4939030"/>
            <wp:effectExtent l="0" t="0" r="254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500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0E9C" w:rsidRDefault="00800E9C" w:rsidP="00800E9C">
      <w:pPr>
        <w:jc w:val="right"/>
      </w:pPr>
    </w:p>
    <w:p w:rsidR="00800E9C" w:rsidRDefault="00800E9C" w:rsidP="00800E9C">
      <w:pPr>
        <w:jc w:val="right"/>
      </w:pPr>
    </w:p>
    <w:p w:rsidR="00800E9C" w:rsidRDefault="00800E9C" w:rsidP="00800E9C">
      <w:pPr>
        <w:jc w:val="right"/>
      </w:pPr>
    </w:p>
    <w:p w:rsidR="00800E9C" w:rsidRDefault="00800E9C" w:rsidP="00800E9C">
      <w:pPr>
        <w:jc w:val="right"/>
      </w:pPr>
    </w:p>
    <w:p w:rsidR="00800E9C" w:rsidRDefault="00800E9C" w:rsidP="00800E9C">
      <w:pPr>
        <w:jc w:val="right"/>
      </w:pPr>
    </w:p>
    <w:p w:rsidR="00800E9C" w:rsidRDefault="00800E9C" w:rsidP="00800E9C">
      <w:pPr>
        <w:jc w:val="right"/>
      </w:pPr>
    </w:p>
    <w:p w:rsidR="00800E9C" w:rsidRDefault="00800E9C" w:rsidP="00800E9C">
      <w:pPr>
        <w:jc w:val="right"/>
      </w:pPr>
    </w:p>
    <w:p w:rsidR="00800E9C" w:rsidRDefault="00800E9C" w:rsidP="00800E9C">
      <w:pPr>
        <w:jc w:val="right"/>
      </w:pPr>
    </w:p>
    <w:p w:rsidR="00800E9C" w:rsidRPr="00800E9C" w:rsidRDefault="00DD48FD" w:rsidP="00800E9C">
      <w:pPr>
        <w:jc w:val="right"/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159F6C07" wp14:editId="2000174B">
            <wp:simplePos x="0" y="0"/>
            <wp:positionH relativeFrom="column">
              <wp:posOffset>1443355</wp:posOffset>
            </wp:positionH>
            <wp:positionV relativeFrom="paragraph">
              <wp:posOffset>887730</wp:posOffset>
            </wp:positionV>
            <wp:extent cx="2944800" cy="1591200"/>
            <wp:effectExtent l="0" t="0" r="8255" b="9525"/>
            <wp:wrapNone/>
            <wp:docPr id="7" name="Obrázek 7" descr="C:\Documents and Settings\pilnda\Local Settings\Temporary Internet Files\Content.IE5\RAYWK0G1\MC900239037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ilnda\Local Settings\Temporary Internet Files\Content.IE5\RAYWK0G1\MC900239037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8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2164080</wp:posOffset>
            </wp:positionV>
            <wp:extent cx="5760000" cy="3240000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25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0E9C" w:rsidRPr="00800E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0E9C" w:rsidRDefault="00800E9C" w:rsidP="00800E9C">
      <w:pPr>
        <w:spacing w:after="0" w:line="240" w:lineRule="auto"/>
      </w:pPr>
      <w:r>
        <w:separator/>
      </w:r>
    </w:p>
  </w:endnote>
  <w:endnote w:type="continuationSeparator" w:id="0">
    <w:p w:rsidR="00800E9C" w:rsidRDefault="00800E9C" w:rsidP="00800E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0E9C" w:rsidRDefault="00800E9C" w:rsidP="00800E9C">
      <w:pPr>
        <w:spacing w:after="0" w:line="240" w:lineRule="auto"/>
      </w:pPr>
      <w:r>
        <w:separator/>
      </w:r>
    </w:p>
  </w:footnote>
  <w:footnote w:type="continuationSeparator" w:id="0">
    <w:p w:rsidR="00800E9C" w:rsidRDefault="00800E9C" w:rsidP="00800E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75D"/>
    <w:rsid w:val="004335F6"/>
    <w:rsid w:val="006C36B8"/>
    <w:rsid w:val="00800E9C"/>
    <w:rsid w:val="00A52C19"/>
    <w:rsid w:val="00A6200D"/>
    <w:rsid w:val="00C110D4"/>
    <w:rsid w:val="00D2375D"/>
    <w:rsid w:val="00DD48FD"/>
    <w:rsid w:val="00EF0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E9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0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0E9C"/>
  </w:style>
  <w:style w:type="paragraph" w:styleId="Zpat">
    <w:name w:val="footer"/>
    <w:basedOn w:val="Normln"/>
    <w:link w:val="ZpatChar"/>
    <w:uiPriority w:val="99"/>
    <w:unhideWhenUsed/>
    <w:rsid w:val="00800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0E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00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0E9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0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0E9C"/>
  </w:style>
  <w:style w:type="paragraph" w:styleId="Zpat">
    <w:name w:val="footer"/>
    <w:basedOn w:val="Normln"/>
    <w:link w:val="ZpatChar"/>
    <w:uiPriority w:val="99"/>
    <w:unhideWhenUsed/>
    <w:rsid w:val="00800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0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1FC805EE.dotm</Template>
  <TotalTime>71</TotalTime>
  <Pages>2</Pages>
  <Words>177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AutoCont On Line, a.s.</Company>
  <LinksUpToDate>false</LinksUpToDate>
  <CharactersWithSpaces>1226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Křížková</dc:creator>
  <cp:keywords/>
  <dc:description/>
  <cp:lastModifiedBy>Dana Pilná</cp:lastModifiedBy>
  <cp:revision>2</cp:revision>
  <dcterms:created xsi:type="dcterms:W3CDTF">2013-04-30T04:58:00Z</dcterms:created>
  <dcterms:modified xsi:type="dcterms:W3CDTF">2013-05-03T06:27:00Z</dcterms:modified>
</cp:coreProperties>
</file>