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0E91" w:rsidRDefault="00100E91" w:rsidP="0066780C">
      <w:pPr>
        <w:jc w:val="center"/>
        <w:rPr>
          <w:b/>
          <w:caps/>
          <w:color w:val="800080"/>
          <w:sz w:val="96"/>
          <w:szCs w:val="96"/>
        </w:rPr>
      </w:pPr>
      <w:r w:rsidRPr="006A60F3">
        <w:rPr>
          <w:b/>
          <w:caps/>
          <w:color w:val="800080"/>
          <w:sz w:val="96"/>
          <w:szCs w:val="96"/>
        </w:rPr>
        <w:t>Pexesiáda</w:t>
      </w:r>
    </w:p>
    <w:p w:rsidR="00030457" w:rsidRPr="006A60F3" w:rsidRDefault="00030457" w:rsidP="0066780C">
      <w:pPr>
        <w:jc w:val="center"/>
        <w:rPr>
          <w:b/>
          <w:caps/>
          <w:color w:val="800080"/>
          <w:sz w:val="96"/>
          <w:szCs w:val="96"/>
        </w:rPr>
      </w:pPr>
      <w:r>
        <w:rPr>
          <w:b/>
          <w:caps/>
          <w:color w:val="800080"/>
          <w:sz w:val="96"/>
          <w:szCs w:val="96"/>
        </w:rPr>
        <w:t>9. leden 2013</w:t>
      </w:r>
    </w:p>
    <w:p w:rsidR="00100E91" w:rsidRPr="0066780C" w:rsidRDefault="00100E91" w:rsidP="0066780C">
      <w:pPr>
        <w:jc w:val="center"/>
        <w:rPr>
          <w:b/>
          <w:caps/>
          <w:sz w:val="28"/>
          <w:szCs w:val="28"/>
        </w:rPr>
      </w:pPr>
    </w:p>
    <w:p w:rsidR="00100E91" w:rsidRDefault="00100E91" w:rsidP="00E30459">
      <w:pPr>
        <w:ind w:firstLine="708"/>
        <w:jc w:val="both"/>
        <w:rPr>
          <w:sz w:val="36"/>
          <w:szCs w:val="36"/>
        </w:rPr>
      </w:pPr>
      <w:r w:rsidRPr="0066780C">
        <w:rPr>
          <w:sz w:val="36"/>
          <w:szCs w:val="36"/>
        </w:rPr>
        <w:t xml:space="preserve">9. 1. 2013 se uskutečnilo odpoledne naplněné zábavnou hrou </w:t>
      </w:r>
      <w:r>
        <w:rPr>
          <w:sz w:val="36"/>
          <w:szCs w:val="36"/>
        </w:rPr>
        <w:t>–</w:t>
      </w:r>
      <w:r w:rsidRPr="0066780C">
        <w:rPr>
          <w:sz w:val="36"/>
          <w:szCs w:val="36"/>
        </w:rPr>
        <w:t xml:space="preserve"> pexesem</w:t>
      </w:r>
      <w:r>
        <w:rPr>
          <w:sz w:val="36"/>
          <w:szCs w:val="36"/>
        </w:rPr>
        <w:t>. Dobrou paměť si přišlo poměřit 30 dětí </w:t>
      </w:r>
      <w:bookmarkStart w:id="0" w:name="_GoBack"/>
      <w:bookmarkEnd w:id="0"/>
      <w:r>
        <w:rPr>
          <w:sz w:val="36"/>
          <w:szCs w:val="36"/>
        </w:rPr>
        <w:t xml:space="preserve">z       1 - 7. ročníku. Soupeřily mezi sebou děti ze všech ročníků. Ze základních skupin výherci postoupili až do finále, kde se bojovalo o diplomy a nějaké to sladké potěšení </w:t>
      </w:r>
      <w:r w:rsidRPr="0066780C">
        <w:rPr>
          <w:sz w:val="36"/>
          <w:szCs w:val="36"/>
        </w:rPr>
        <w:sym w:font="Wingdings" w:char="F04A"/>
      </w:r>
      <w:r>
        <w:rPr>
          <w:sz w:val="36"/>
          <w:szCs w:val="36"/>
        </w:rPr>
        <w:t>.</w:t>
      </w:r>
    </w:p>
    <w:p w:rsidR="00100E91" w:rsidRDefault="00100E91" w:rsidP="00E30459">
      <w:pPr>
        <w:ind w:firstLine="708"/>
        <w:jc w:val="both"/>
        <w:rPr>
          <w:sz w:val="36"/>
          <w:szCs w:val="36"/>
        </w:rPr>
      </w:pPr>
    </w:p>
    <w:p w:rsidR="00100E91" w:rsidRPr="006A60F3" w:rsidRDefault="00030457" w:rsidP="006A60F3">
      <w:pPr>
        <w:jc w:val="center"/>
        <w:rPr>
          <w:sz w:val="36"/>
          <w:szCs w:val="36"/>
        </w:rPr>
      </w:pPr>
      <w:r>
        <w:rPr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.2pt;height:257pt">
            <v:imagedata r:id="rId5" o:title=""/>
          </v:shape>
        </w:pict>
      </w:r>
    </w:p>
    <w:p w:rsidR="00100E91" w:rsidRDefault="00100E91" w:rsidP="006A60F3">
      <w:pPr>
        <w:jc w:val="both"/>
        <w:rPr>
          <w:sz w:val="36"/>
          <w:szCs w:val="36"/>
        </w:rPr>
      </w:pPr>
    </w:p>
    <w:p w:rsidR="00100E91" w:rsidRPr="006A60F3" w:rsidRDefault="00100E91" w:rsidP="00E30459">
      <w:pPr>
        <w:rPr>
          <w:sz w:val="36"/>
          <w:szCs w:val="36"/>
        </w:rPr>
      </w:pPr>
      <w:r w:rsidRPr="006A60F3">
        <w:rPr>
          <w:sz w:val="36"/>
          <w:szCs w:val="36"/>
        </w:rPr>
        <w:t>Výbornou pamětí si vybojovaly medailové umístění:</w:t>
      </w:r>
    </w:p>
    <w:p w:rsidR="00100E91" w:rsidRPr="00E30459" w:rsidRDefault="00100E91" w:rsidP="00E30459">
      <w:pPr>
        <w:rPr>
          <w:sz w:val="32"/>
          <w:szCs w:val="32"/>
        </w:rPr>
      </w:pPr>
    </w:p>
    <w:tbl>
      <w:tblPr>
        <w:tblW w:w="7702" w:type="dxa"/>
        <w:tblInd w:w="16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91"/>
        <w:gridCol w:w="2376"/>
        <w:gridCol w:w="2835"/>
      </w:tblGrid>
      <w:tr w:rsidR="00100E91" w:rsidRPr="0012002A" w:rsidTr="00C36ACE">
        <w:trPr>
          <w:trHeight w:val="620"/>
        </w:trPr>
        <w:tc>
          <w:tcPr>
            <w:tcW w:w="2491" w:type="dxa"/>
          </w:tcPr>
          <w:p w:rsidR="00100E91" w:rsidRPr="0012002A" w:rsidRDefault="00030457" w:rsidP="00C36ACE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pict>
                <v:shape id="Obrázek 3" o:spid="_x0000_i1026" type="#_x0000_t75" alt="stribro" style="width:12.55pt;height:18.4pt;visibility:visible">
                  <v:imagedata r:id="rId6" o:title=""/>
                </v:shape>
              </w:pict>
            </w:r>
            <w:r w:rsidR="00100E91" w:rsidRPr="0012002A">
              <w:rPr>
                <w:b/>
                <w:sz w:val="32"/>
                <w:szCs w:val="32"/>
              </w:rPr>
              <w:t>2. místo</w:t>
            </w:r>
          </w:p>
        </w:tc>
        <w:tc>
          <w:tcPr>
            <w:tcW w:w="2376" w:type="dxa"/>
          </w:tcPr>
          <w:p w:rsidR="00100E91" w:rsidRPr="0012002A" w:rsidRDefault="00030457" w:rsidP="00C36ACE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pict>
                <v:shape id="Obrázek 2" o:spid="_x0000_i1027" type="#_x0000_t75" alt="zlato" style="width:12.55pt;height:18.4pt;visibility:visible">
                  <v:imagedata r:id="rId7" o:title=""/>
                </v:shape>
              </w:pict>
            </w:r>
            <w:r w:rsidR="00100E91" w:rsidRPr="0012002A">
              <w:rPr>
                <w:b/>
                <w:sz w:val="32"/>
                <w:szCs w:val="32"/>
              </w:rPr>
              <w:t>1. místo</w:t>
            </w:r>
          </w:p>
        </w:tc>
        <w:tc>
          <w:tcPr>
            <w:tcW w:w="2835" w:type="dxa"/>
          </w:tcPr>
          <w:p w:rsidR="00100E91" w:rsidRPr="0012002A" w:rsidRDefault="00030457" w:rsidP="00C36ACE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pict>
                <v:shape id="Obrázek 1" o:spid="_x0000_i1028" type="#_x0000_t75" alt="bronz" style="width:12.55pt;height:18.4pt;visibility:visible">
                  <v:imagedata r:id="rId8" o:title=""/>
                </v:shape>
              </w:pict>
            </w:r>
            <w:r w:rsidR="00100E91" w:rsidRPr="0012002A">
              <w:rPr>
                <w:b/>
                <w:sz w:val="32"/>
                <w:szCs w:val="32"/>
              </w:rPr>
              <w:t>3. místo</w:t>
            </w:r>
          </w:p>
        </w:tc>
      </w:tr>
      <w:tr w:rsidR="00100E91" w:rsidRPr="0012002A" w:rsidTr="00C36ACE">
        <w:trPr>
          <w:trHeight w:val="454"/>
        </w:trPr>
        <w:tc>
          <w:tcPr>
            <w:tcW w:w="2491" w:type="dxa"/>
          </w:tcPr>
          <w:p w:rsidR="00100E91" w:rsidRPr="0012002A" w:rsidRDefault="00100E91" w:rsidP="00502CC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Ondřej Mikeš</w:t>
            </w:r>
          </w:p>
        </w:tc>
        <w:tc>
          <w:tcPr>
            <w:tcW w:w="2376" w:type="dxa"/>
          </w:tcPr>
          <w:p w:rsidR="00100E91" w:rsidRPr="0012002A" w:rsidRDefault="00100E91" w:rsidP="00E3045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Jiří Vrbský </w:t>
            </w:r>
          </w:p>
        </w:tc>
        <w:tc>
          <w:tcPr>
            <w:tcW w:w="2835" w:type="dxa"/>
          </w:tcPr>
          <w:p w:rsidR="00100E91" w:rsidRPr="0012002A" w:rsidRDefault="00100E91" w:rsidP="00502CC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Eliška Dvořáková</w:t>
            </w:r>
          </w:p>
        </w:tc>
      </w:tr>
    </w:tbl>
    <w:p w:rsidR="00100E91" w:rsidRDefault="00100E91" w:rsidP="00C36ACE">
      <w:pPr>
        <w:jc w:val="both"/>
        <w:rPr>
          <w:sz w:val="36"/>
          <w:szCs w:val="36"/>
        </w:rPr>
      </w:pPr>
    </w:p>
    <w:p w:rsidR="00100E91" w:rsidRDefault="00100E91" w:rsidP="00C36ACE">
      <w:pPr>
        <w:jc w:val="both"/>
        <w:rPr>
          <w:sz w:val="36"/>
          <w:szCs w:val="36"/>
        </w:rPr>
      </w:pPr>
      <w:r>
        <w:rPr>
          <w:sz w:val="36"/>
          <w:szCs w:val="36"/>
        </w:rPr>
        <w:t>Dětem se turnaj v pexesu velmi líbil a již se těší na další ročník.</w:t>
      </w:r>
    </w:p>
    <w:p w:rsidR="00100E91" w:rsidRDefault="00100E91" w:rsidP="00C36ACE">
      <w:pPr>
        <w:jc w:val="both"/>
        <w:rPr>
          <w:sz w:val="36"/>
          <w:szCs w:val="36"/>
        </w:rPr>
      </w:pPr>
    </w:p>
    <w:p w:rsidR="00100E91" w:rsidRPr="00C36ACE" w:rsidRDefault="00100E91" w:rsidP="00947F36">
      <w:pPr>
        <w:jc w:val="right"/>
        <w:rPr>
          <w:sz w:val="28"/>
          <w:szCs w:val="28"/>
        </w:rPr>
      </w:pPr>
      <w:r w:rsidRPr="00C36ACE">
        <w:rPr>
          <w:sz w:val="28"/>
          <w:szCs w:val="28"/>
        </w:rPr>
        <w:t xml:space="preserve">Vypracoval Pavel </w:t>
      </w:r>
      <w:proofErr w:type="spellStart"/>
      <w:r w:rsidRPr="00C36ACE">
        <w:rPr>
          <w:sz w:val="28"/>
          <w:szCs w:val="28"/>
        </w:rPr>
        <w:t>Kotěšovský</w:t>
      </w:r>
      <w:proofErr w:type="spellEnd"/>
    </w:p>
    <w:sectPr w:rsidR="00100E91" w:rsidRPr="00C36ACE" w:rsidSect="00030457">
      <w:pgSz w:w="11906" w:h="16838"/>
      <w:pgMar w:top="1417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6780C"/>
    <w:rsid w:val="00030457"/>
    <w:rsid w:val="00100E91"/>
    <w:rsid w:val="0012002A"/>
    <w:rsid w:val="002F3F8C"/>
    <w:rsid w:val="00502CC2"/>
    <w:rsid w:val="0066780C"/>
    <w:rsid w:val="006A60F3"/>
    <w:rsid w:val="007102BA"/>
    <w:rsid w:val="00811639"/>
    <w:rsid w:val="00947F36"/>
    <w:rsid w:val="00A74D20"/>
    <w:rsid w:val="00C36ACE"/>
    <w:rsid w:val="00E30459"/>
    <w:rsid w:val="00F22065"/>
    <w:rsid w:val="00F27762"/>
    <w:rsid w:val="00F60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6780C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rsid w:val="00E3045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locked/>
    <w:rsid w:val="00E304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84C36DCD</Template>
  <TotalTime>2</TotalTime>
  <Pages>1</Pages>
  <Words>78</Words>
  <Characters>463</Characters>
  <Application>Microsoft Office Word</Application>
  <DocSecurity>0</DocSecurity>
  <Lines>3</Lines>
  <Paragraphs>1</Paragraphs>
  <ScaleCrop>false</ScaleCrop>
  <Company>name</Company>
  <LinksUpToDate>false</LinksUpToDate>
  <CharactersWithSpaces>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PEXESIÁDA</dc:title>
  <dc:subject/>
  <dc:creator>Pavel Kotěšovský</dc:creator>
  <cp:keywords/>
  <dc:description/>
  <cp:lastModifiedBy>Dana Houzarová</cp:lastModifiedBy>
  <cp:revision>3</cp:revision>
  <dcterms:created xsi:type="dcterms:W3CDTF">2013-01-16T11:18:00Z</dcterms:created>
  <dcterms:modified xsi:type="dcterms:W3CDTF">2013-01-16T11:37:00Z</dcterms:modified>
</cp:coreProperties>
</file>