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A11" w:rsidRPr="00AC523F" w:rsidRDefault="00894A11" w:rsidP="00894A11">
      <w:pPr>
        <w:jc w:val="center"/>
        <w:rPr>
          <w:rFonts w:ascii="Comic Sans MS" w:hAnsi="Comic Sans MS"/>
          <w:sz w:val="48"/>
          <w:szCs w:val="48"/>
        </w:rPr>
      </w:pPr>
      <w:r w:rsidRPr="00AC523F">
        <w:rPr>
          <w:rFonts w:ascii="Comic Sans MS" w:hAnsi="Comic Sans MS"/>
          <w:sz w:val="48"/>
          <w:szCs w:val="48"/>
        </w:rPr>
        <w:t>TGM úspěšně na HPD</w:t>
      </w:r>
    </w:p>
    <w:p w:rsidR="00894A11" w:rsidRPr="00AC523F" w:rsidRDefault="00894A11" w:rsidP="00894A11">
      <w:pPr>
        <w:rPr>
          <w:rFonts w:ascii="Comic Sans MS" w:hAnsi="Comic Sans MS"/>
        </w:rPr>
      </w:pPr>
      <w:r w:rsidRPr="00AC523F">
        <w:rPr>
          <w:rFonts w:ascii="Comic Sans MS" w:hAnsi="Comic Sans MS"/>
        </w:rPr>
        <w:t xml:space="preserve">9. 4. 2015 se na </w:t>
      </w:r>
      <w:r w:rsidR="0076752D" w:rsidRPr="00AC523F">
        <w:rPr>
          <w:rFonts w:ascii="Comic Sans MS" w:hAnsi="Comic Sans MS"/>
        </w:rPr>
        <w:t>blatenském hokejbalovém stadionu</w:t>
      </w:r>
      <w:r w:rsidRPr="00AC523F">
        <w:rPr>
          <w:rFonts w:ascii="Comic Sans MS" w:hAnsi="Comic Sans MS"/>
        </w:rPr>
        <w:t xml:space="preserve"> uskutečnil tradiční hokejbalový turnaj HOKEJBAL PROTI DROGÁM. Každoročně si to zde rozdávají základní školy TGM, JAK, Bělčice, Sedlice a Radomyšl. V utkání hraných na 2x6 minut často rozhodovala o výsledku pouze jediná chyba nebo vítěze určily až samostatné nájezdy. Zahájení turnaje proběhlo za účasti paní starostky Malečkové a pana místostarosty </w:t>
      </w:r>
      <w:proofErr w:type="spellStart"/>
      <w:r w:rsidRPr="00AC523F">
        <w:rPr>
          <w:rFonts w:ascii="Comic Sans MS" w:hAnsi="Comic Sans MS"/>
        </w:rPr>
        <w:t>Ounického</w:t>
      </w:r>
      <w:proofErr w:type="spellEnd"/>
      <w:r w:rsidR="0076752D" w:rsidRPr="00AC523F">
        <w:rPr>
          <w:rFonts w:ascii="Comic Sans MS" w:hAnsi="Comic Sans MS"/>
        </w:rPr>
        <w:t>. D</w:t>
      </w:r>
      <w:r w:rsidRPr="00AC523F">
        <w:rPr>
          <w:rFonts w:ascii="Comic Sans MS" w:hAnsi="Comic Sans MS"/>
        </w:rPr>
        <w:t xml:space="preserve">íky pánům Karešům vše organizačně klapalo a navíc celým turnajem zněly hitovky z aparatury pana </w:t>
      </w:r>
      <w:proofErr w:type="spellStart"/>
      <w:r w:rsidRPr="00AC523F">
        <w:rPr>
          <w:rFonts w:ascii="Comic Sans MS" w:hAnsi="Comic Sans MS"/>
        </w:rPr>
        <w:t>Zbírala</w:t>
      </w:r>
      <w:proofErr w:type="spellEnd"/>
      <w:r w:rsidRPr="00AC523F">
        <w:rPr>
          <w:rFonts w:ascii="Comic Sans MS" w:hAnsi="Comic Sans MS"/>
        </w:rPr>
        <w:t>. A výsledek? V kategorii 4.-5. ročníků obsadili žáci „</w:t>
      </w:r>
      <w:proofErr w:type="spellStart"/>
      <w:r w:rsidRPr="00AC523F">
        <w:rPr>
          <w:rFonts w:ascii="Comic Sans MS" w:hAnsi="Comic Sans MS"/>
        </w:rPr>
        <w:t>Masaryčky</w:t>
      </w:r>
      <w:proofErr w:type="spellEnd"/>
      <w:r w:rsidRPr="00AC523F">
        <w:rPr>
          <w:rFonts w:ascii="Comic Sans MS" w:hAnsi="Comic Sans MS"/>
        </w:rPr>
        <w:t xml:space="preserve">“ 3. místo, </w:t>
      </w:r>
      <w:proofErr w:type="gramStart"/>
      <w:r w:rsidRPr="00AC523F">
        <w:rPr>
          <w:rFonts w:ascii="Comic Sans MS" w:hAnsi="Comic Sans MS"/>
        </w:rPr>
        <w:t xml:space="preserve">hokejbalisté </w:t>
      </w:r>
      <w:r w:rsidR="0076752D" w:rsidRPr="00AC523F">
        <w:rPr>
          <w:rFonts w:ascii="Comic Sans MS" w:hAnsi="Comic Sans MS"/>
        </w:rPr>
        <w:t xml:space="preserve">6.a </w:t>
      </w:r>
      <w:r w:rsidRPr="00AC523F">
        <w:rPr>
          <w:rFonts w:ascii="Comic Sans MS" w:hAnsi="Comic Sans MS"/>
        </w:rPr>
        <w:t>7. ročníků</w:t>
      </w:r>
      <w:proofErr w:type="gramEnd"/>
      <w:r w:rsidRPr="00AC523F">
        <w:rPr>
          <w:rFonts w:ascii="Comic Sans MS" w:hAnsi="Comic Sans MS"/>
        </w:rPr>
        <w:t xml:space="preserve"> 1.místo a v prestižní nejstarší kategorii 8. a 9. ročníků </w:t>
      </w:r>
      <w:r w:rsidR="0076752D" w:rsidRPr="00AC523F">
        <w:rPr>
          <w:rFonts w:ascii="Comic Sans MS" w:hAnsi="Comic Sans MS"/>
        </w:rPr>
        <w:t>získali</w:t>
      </w:r>
      <w:r w:rsidRPr="00AC523F">
        <w:rPr>
          <w:rFonts w:ascii="Comic Sans MS" w:hAnsi="Comic Sans MS"/>
        </w:rPr>
        <w:t xml:space="preserve"> naši borci 1. místo. Co k tomu dodat? GRATULUJEME!!!</w:t>
      </w:r>
    </w:p>
    <w:p w:rsidR="00894A11" w:rsidRPr="00AC523F" w:rsidRDefault="00894A11" w:rsidP="00894A11">
      <w:pPr>
        <w:rPr>
          <w:rFonts w:ascii="Comic Sans MS" w:hAnsi="Comic Sans MS"/>
        </w:rPr>
      </w:pPr>
    </w:p>
    <w:p w:rsidR="00E51672" w:rsidRDefault="00894A11" w:rsidP="00894A11">
      <w:pPr>
        <w:rPr>
          <w:rFonts w:ascii="Comic Sans MS" w:hAnsi="Comic Sans MS"/>
        </w:rPr>
      </w:pPr>
      <w:r w:rsidRPr="00AC523F">
        <w:rPr>
          <w:rFonts w:ascii="Comic Sans MS" w:hAnsi="Comic Sans MS"/>
        </w:rPr>
        <w:t>Mgr. Jaroslav Voříšek, učitel ZŠ TGM Blatná</w:t>
      </w:r>
    </w:p>
    <w:p w:rsidR="00E51672" w:rsidRDefault="00E51672" w:rsidP="00894A11">
      <w:pPr>
        <w:rPr>
          <w:rFonts w:ascii="Comic Sans MS" w:hAnsi="Comic Sans MS"/>
        </w:rPr>
      </w:pPr>
    </w:p>
    <w:p w:rsidR="00E51672" w:rsidRDefault="00E51672" w:rsidP="00894A1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3049D315" wp14:editId="1B3392D7">
            <wp:extent cx="5760720" cy="3239205"/>
            <wp:effectExtent l="0" t="0" r="0" b="0"/>
            <wp:docPr id="1" name="Obrázek 1" descr="K:\2014_15\foto 2014-15\Hokejbal proti drogám\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4_15\foto 2014-15\Hokejbal proti drogám\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D0" w:rsidRDefault="006140DF" w:rsidP="00894A1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264" behindDoc="1" locked="0" layoutInCell="1" allowOverlap="1" wp14:anchorId="5256D72B" wp14:editId="68895D2B">
            <wp:simplePos x="0" y="0"/>
            <wp:positionH relativeFrom="margin">
              <wp:posOffset>1401445</wp:posOffset>
            </wp:positionH>
            <wp:positionV relativeFrom="margin">
              <wp:posOffset>6612255</wp:posOffset>
            </wp:positionV>
            <wp:extent cx="2527300" cy="1895475"/>
            <wp:effectExtent l="0" t="0" r="6350" b="9525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3" name="Obrázek 3" descr="K:\2014_15\foto 2014-15\Hokejbal proti drogám\TOP\P409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4_15\foto 2014-15\Hokejbal proti drogám\TOP\P4090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A11" w:rsidRPr="00AC523F">
        <w:rPr>
          <w:rFonts w:ascii="Comic Sans MS" w:hAnsi="Comic Sans MS"/>
        </w:rPr>
        <w:br/>
      </w:r>
    </w:p>
    <w:p w:rsidR="006140DF" w:rsidRDefault="006140DF" w:rsidP="00894A1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0288" behindDoc="1" locked="0" layoutInCell="1" allowOverlap="1" wp14:anchorId="1FDD13FF" wp14:editId="7F54CF9C">
            <wp:simplePos x="0" y="0"/>
            <wp:positionH relativeFrom="margin">
              <wp:posOffset>4146550</wp:posOffset>
            </wp:positionH>
            <wp:positionV relativeFrom="margin">
              <wp:posOffset>7165340</wp:posOffset>
            </wp:positionV>
            <wp:extent cx="2277110" cy="1707515"/>
            <wp:effectExtent l="0" t="0" r="8890" b="6985"/>
            <wp:wrapTight wrapText="bothSides">
              <wp:wrapPolygon edited="0">
                <wp:start x="0" y="0"/>
                <wp:lineTo x="0" y="21447"/>
                <wp:lineTo x="21504" y="21447"/>
                <wp:lineTo x="21504" y="0"/>
                <wp:lineTo x="0" y="0"/>
              </wp:wrapPolygon>
            </wp:wrapTight>
            <wp:docPr id="4" name="Obrázek 4" descr="K:\2014_15\foto 2014-15\Hokejbal proti drogám\TOP\P409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4_15\foto 2014-15\Hokejbal proti drogám\TOP\P4090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02DAF8CE" wp14:editId="2587A585">
            <wp:simplePos x="0" y="0"/>
            <wp:positionH relativeFrom="margin">
              <wp:posOffset>-492125</wp:posOffset>
            </wp:positionH>
            <wp:positionV relativeFrom="margin">
              <wp:posOffset>6891020</wp:posOffset>
            </wp:positionV>
            <wp:extent cx="1694815" cy="2259965"/>
            <wp:effectExtent l="0" t="0" r="635" b="6985"/>
            <wp:wrapSquare wrapText="bothSides"/>
            <wp:docPr id="2" name="Obrázek 2" descr="K:\2014_15\foto 2014-15\Hokejbal proti drogám\TOP\P409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4_15\foto 2014-15\Hokejbal proti drogám\TOP\P4090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40DF" w:rsidRDefault="006140DF" w:rsidP="00894A11">
      <w:pPr>
        <w:rPr>
          <w:rFonts w:ascii="Comic Sans MS" w:hAnsi="Comic Sans MS"/>
        </w:rPr>
      </w:pPr>
    </w:p>
    <w:p w:rsidR="006140DF" w:rsidRDefault="006140DF" w:rsidP="00894A11">
      <w:pPr>
        <w:rPr>
          <w:rFonts w:ascii="Comic Sans MS" w:hAnsi="Comic Sans MS"/>
        </w:rPr>
      </w:pPr>
    </w:p>
    <w:p w:rsidR="006140DF" w:rsidRDefault="00712AC0" w:rsidP="00894A1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D6FFB7B" wp14:editId="2C0F7ECB">
            <wp:simplePos x="0" y="0"/>
            <wp:positionH relativeFrom="column">
              <wp:posOffset>3162300</wp:posOffset>
            </wp:positionH>
            <wp:positionV relativeFrom="paragraph">
              <wp:posOffset>-285750</wp:posOffset>
            </wp:positionV>
            <wp:extent cx="3324225" cy="2493010"/>
            <wp:effectExtent l="0" t="0" r="9525" b="2540"/>
            <wp:wrapTight wrapText="bothSides">
              <wp:wrapPolygon edited="0">
                <wp:start x="0" y="0"/>
                <wp:lineTo x="0" y="21457"/>
                <wp:lineTo x="21538" y="21457"/>
                <wp:lineTo x="21538" y="0"/>
                <wp:lineTo x="0" y="0"/>
              </wp:wrapPolygon>
            </wp:wrapTight>
            <wp:docPr id="7" name="Obrázek 7" descr="K:\2014_15\foto 2014-15\Hokejbal proti drogám\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14_15\foto 2014-15\Hokejbal proti drogám\TOP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1" locked="0" layoutInCell="1" allowOverlap="1" wp14:anchorId="697FF4CE" wp14:editId="6CDF727A">
            <wp:simplePos x="0" y="0"/>
            <wp:positionH relativeFrom="column">
              <wp:posOffset>-501650</wp:posOffset>
            </wp:positionH>
            <wp:positionV relativeFrom="paragraph">
              <wp:posOffset>-374650</wp:posOffset>
            </wp:positionV>
            <wp:extent cx="3439160" cy="2578735"/>
            <wp:effectExtent l="0" t="0" r="8890" b="0"/>
            <wp:wrapTight wrapText="bothSides">
              <wp:wrapPolygon edited="0">
                <wp:start x="0" y="0"/>
                <wp:lineTo x="0" y="21382"/>
                <wp:lineTo x="21536" y="21382"/>
                <wp:lineTo x="21536" y="0"/>
                <wp:lineTo x="0" y="0"/>
              </wp:wrapPolygon>
            </wp:wrapTight>
            <wp:docPr id="6" name="Obrázek 6" descr="K:\2014_15\foto 2014-15\Hokejbal proti drogám\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4_15\foto 2014-15\Hokejbal proti drogám\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AC0" w:rsidRDefault="00712AC0" w:rsidP="00894A1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3488FC8C" wp14:editId="064D686B">
            <wp:extent cx="4899804" cy="3674853"/>
            <wp:effectExtent l="0" t="0" r="0" b="1905"/>
            <wp:docPr id="8" name="Obrázek 8" descr="K:\2014_15\foto 2014-15\Hokejbal proti drogám\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14_15\foto 2014-15\Hokejbal proti drogám\TOP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38" cy="367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AC0" w:rsidRDefault="00712AC0" w:rsidP="00894A11">
      <w:pPr>
        <w:rPr>
          <w:rFonts w:ascii="Comic Sans MS" w:hAnsi="Comic Sans MS"/>
        </w:rPr>
      </w:pPr>
      <w:bookmarkStart w:id="0" w:name="_GoBack"/>
      <w:bookmarkEnd w:id="0"/>
    </w:p>
    <w:p w:rsidR="00E51672" w:rsidRPr="00AC523F" w:rsidRDefault="00712AC0" w:rsidP="00894A1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5408" behindDoc="1" locked="0" layoutInCell="1" allowOverlap="1" wp14:anchorId="7C33CD33" wp14:editId="6A542B24">
            <wp:simplePos x="0" y="0"/>
            <wp:positionH relativeFrom="column">
              <wp:posOffset>3073400</wp:posOffset>
            </wp:positionH>
            <wp:positionV relativeFrom="paragraph">
              <wp:posOffset>650240</wp:posOffset>
            </wp:positionV>
            <wp:extent cx="3197860" cy="2397760"/>
            <wp:effectExtent l="0" t="0" r="2540" b="2540"/>
            <wp:wrapTight wrapText="bothSides">
              <wp:wrapPolygon edited="0">
                <wp:start x="0" y="0"/>
                <wp:lineTo x="0" y="21451"/>
                <wp:lineTo x="21488" y="21451"/>
                <wp:lineTo x="21488" y="0"/>
                <wp:lineTo x="0" y="0"/>
              </wp:wrapPolygon>
            </wp:wrapTight>
            <wp:docPr id="10" name="Obrázek 10" descr="K:\2014_15\foto 2014-15\Hokejbal proti drogám\TOP\P409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2014_15\foto 2014-15\Hokejbal proti drogám\TOP\P409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4384" behindDoc="1" locked="0" layoutInCell="1" allowOverlap="1" wp14:anchorId="7105CC22" wp14:editId="06752233">
            <wp:simplePos x="0" y="0"/>
            <wp:positionH relativeFrom="column">
              <wp:posOffset>-184150</wp:posOffset>
            </wp:positionH>
            <wp:positionV relativeFrom="paragraph">
              <wp:posOffset>570865</wp:posOffset>
            </wp:positionV>
            <wp:extent cx="2932430" cy="2198370"/>
            <wp:effectExtent l="0" t="0" r="1270" b="0"/>
            <wp:wrapTight wrapText="bothSides">
              <wp:wrapPolygon edited="0">
                <wp:start x="0" y="0"/>
                <wp:lineTo x="0" y="21338"/>
                <wp:lineTo x="21469" y="21338"/>
                <wp:lineTo x="21469" y="0"/>
                <wp:lineTo x="0" y="0"/>
              </wp:wrapPolygon>
            </wp:wrapTight>
            <wp:docPr id="9" name="Obrázek 9" descr="K:\2014_15\foto 2014-15\Hokejbal proti drogám\TOP\P409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2014_15\foto 2014-15\Hokejbal proti drogám\TOP\P40900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0DF">
        <w:rPr>
          <w:rFonts w:ascii="Comic Sans MS" w:hAnsi="Comic Sans MS"/>
          <w:noProof/>
        </w:rPr>
        <w:drawing>
          <wp:anchor distT="0" distB="0" distL="114300" distR="114300" simplePos="0" relativeHeight="251661312" behindDoc="0" locked="0" layoutInCell="1" allowOverlap="1" wp14:anchorId="2D63985F" wp14:editId="60D93912">
            <wp:simplePos x="0" y="0"/>
            <wp:positionH relativeFrom="margin">
              <wp:posOffset>3956685</wp:posOffset>
            </wp:positionH>
            <wp:positionV relativeFrom="margin">
              <wp:posOffset>9874250</wp:posOffset>
            </wp:positionV>
            <wp:extent cx="2768600" cy="1894840"/>
            <wp:effectExtent l="0" t="0" r="0" b="0"/>
            <wp:wrapSquare wrapText="bothSides"/>
            <wp:docPr id="5" name="Obrázek 5" descr="K:\2014_15\foto 2014-15\Hokejbal proti drogám\TOP\P409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4_15\foto 2014-15\Hokejbal proti drogám\TOP\P40902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51672" w:rsidRPr="00AC52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AC0" w:rsidRDefault="00712AC0" w:rsidP="006140DF">
      <w:r>
        <w:separator/>
      </w:r>
    </w:p>
  </w:endnote>
  <w:endnote w:type="continuationSeparator" w:id="0">
    <w:p w:rsidR="00712AC0" w:rsidRDefault="00712AC0" w:rsidP="00614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AC0" w:rsidRDefault="00712AC0" w:rsidP="006140DF">
      <w:r>
        <w:separator/>
      </w:r>
    </w:p>
  </w:footnote>
  <w:footnote w:type="continuationSeparator" w:id="0">
    <w:p w:rsidR="00712AC0" w:rsidRDefault="00712AC0" w:rsidP="006140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A11"/>
    <w:rsid w:val="006140DF"/>
    <w:rsid w:val="00712AC0"/>
    <w:rsid w:val="0076752D"/>
    <w:rsid w:val="00862FD0"/>
    <w:rsid w:val="00894A11"/>
    <w:rsid w:val="00AC523F"/>
    <w:rsid w:val="00E51672"/>
    <w:rsid w:val="00FE5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E5167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5167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6140D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140DF"/>
    <w:rPr>
      <w:sz w:val="24"/>
      <w:szCs w:val="24"/>
    </w:rPr>
  </w:style>
  <w:style w:type="paragraph" w:styleId="Zpat">
    <w:name w:val="footer"/>
    <w:basedOn w:val="Normln"/>
    <w:link w:val="ZpatChar"/>
    <w:rsid w:val="006140D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6140D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E5167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5167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6140D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140DF"/>
    <w:rPr>
      <w:sz w:val="24"/>
      <w:szCs w:val="24"/>
    </w:rPr>
  </w:style>
  <w:style w:type="paragraph" w:styleId="Zpat">
    <w:name w:val="footer"/>
    <w:basedOn w:val="Normln"/>
    <w:link w:val="ZpatChar"/>
    <w:rsid w:val="006140D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6140D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5BD97-9A80-4CE9-A1B9-B16467207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863F13B5</Template>
  <TotalTime>105</TotalTime>
  <Pages>2</Pages>
  <Words>121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Voříšek</dc:creator>
  <cp:lastModifiedBy>Jaroslav Voříšek</cp:lastModifiedBy>
  <cp:revision>3</cp:revision>
  <dcterms:created xsi:type="dcterms:W3CDTF">2015-04-13T08:28:00Z</dcterms:created>
  <dcterms:modified xsi:type="dcterms:W3CDTF">2015-04-15T12:05:00Z</dcterms:modified>
</cp:coreProperties>
</file>