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77A" w:rsidRDefault="00D0677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789BF5" wp14:editId="2C03B2BD">
                <wp:simplePos x="0" y="0"/>
                <wp:positionH relativeFrom="column">
                  <wp:posOffset>-471170</wp:posOffset>
                </wp:positionH>
                <wp:positionV relativeFrom="paragraph">
                  <wp:posOffset>-586740</wp:posOffset>
                </wp:positionV>
                <wp:extent cx="6677025" cy="1828800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677A" w:rsidRPr="00D0677A" w:rsidRDefault="00D0677A" w:rsidP="00D0677A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Národní přírodní rezervace Řežabinec a </w:t>
                            </w:r>
                            <w:proofErr w:type="spellStart"/>
                            <w:r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Řežabinecké</w:t>
                            </w:r>
                            <w:proofErr w:type="spellEnd"/>
                            <w:r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tůně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-37.1pt;margin-top:-46.2pt;width:525.7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" filled="f" stroked="f">
                <v:fill o:detectmouseclick="t"/>
                <v:textbox style="mso-fit-shape-to-text:t">
                  <w:txbxContent>
                    <w:p w:rsidR="00D0677A" w:rsidRPr="00D0677A" w:rsidRDefault="00D0677A" w:rsidP="00D0677A">
                      <w:pPr>
                        <w:jc w:val="center"/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Národní přírodní rezervace Řežabinec a </w:t>
                      </w:r>
                      <w:proofErr w:type="spellStart"/>
                      <w:r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Řežabinecké</w:t>
                      </w:r>
                      <w:proofErr w:type="spellEnd"/>
                      <w:r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tůně</w:t>
                      </w:r>
                    </w:p>
                  </w:txbxContent>
                </v:textbox>
              </v:shape>
            </w:pict>
          </mc:Fallback>
        </mc:AlternateContent>
      </w:r>
    </w:p>
    <w:p w:rsidR="00D0677A" w:rsidRDefault="00D0677A"/>
    <w:p w:rsidR="00D0677A" w:rsidRDefault="00D0677A" w:rsidP="00D0677A"/>
    <w:p w:rsidR="00D0677A" w:rsidRDefault="00D0677A" w:rsidP="00D0677A">
      <w:r>
        <w:t>Ve středu 2. října 2013 jsme jeli společně s</w:t>
      </w:r>
      <w:r w:rsidR="00803C66">
        <w:t xml:space="preserve"> žáky</w:t>
      </w:r>
      <w:r>
        <w:t xml:space="preserve"> ZŠ J. A. Komenského a ZŠ </w:t>
      </w:r>
      <w:proofErr w:type="gramStart"/>
      <w:r>
        <w:t>ze Zaboří</w:t>
      </w:r>
      <w:proofErr w:type="gramEnd"/>
      <w:r>
        <w:t xml:space="preserve"> k rybníku </w:t>
      </w:r>
      <w:r w:rsidR="008C2481">
        <w:t>Řežabinci</w:t>
      </w:r>
      <w:r>
        <w:t xml:space="preserve">. V půl osmé jsme vyjeli z blatenského autobusového nádraží </w:t>
      </w:r>
      <w:r w:rsidR="00803C66">
        <w:t>směrem za Písek.  Řežabinec jsme si nejprve prohlédli  z </w:t>
      </w:r>
      <w:proofErr w:type="gramStart"/>
      <w:r w:rsidR="00803C66">
        <w:t xml:space="preserve">rozhledny </w:t>
      </w:r>
      <w:r w:rsidR="00FE6A4A">
        <w:t>.</w:t>
      </w:r>
      <w:r w:rsidR="00803C66">
        <w:t xml:space="preserve"> </w:t>
      </w:r>
      <w:r w:rsidR="00FE6A4A">
        <w:t xml:space="preserve"> V dalekohledu</w:t>
      </w:r>
      <w:proofErr w:type="gramEnd"/>
      <w:r w:rsidR="00FE6A4A">
        <w:t xml:space="preserve"> jsme mohli vidět labutě, volavky bílé, nebo racky. Potom nám pan</w:t>
      </w:r>
      <w:r w:rsidR="00803C66">
        <w:t xml:space="preserve"> doktor </w:t>
      </w:r>
      <w:r w:rsidR="00FE6A4A">
        <w:t xml:space="preserve"> Karel</w:t>
      </w:r>
      <w:r w:rsidR="00803C66">
        <w:t xml:space="preserve"> </w:t>
      </w:r>
      <w:r w:rsidR="00FE6A4A">
        <w:t xml:space="preserve"> Pecl předvedl </w:t>
      </w:r>
      <w:proofErr w:type="gramStart"/>
      <w:r w:rsidR="00FE6A4A">
        <w:t>kroužkování  budníčka</w:t>
      </w:r>
      <w:proofErr w:type="gramEnd"/>
      <w:r w:rsidR="00FE6A4A">
        <w:t xml:space="preserve"> nejmenšího. Nejprve mu změřil a zkontroloval křídla, potom ho zvážil a nakonec vše zapsal do sešitu</w:t>
      </w:r>
      <w:r w:rsidR="008C2481">
        <w:t xml:space="preserve">. Aby ho informace mohli přečíst i v jiných </w:t>
      </w:r>
      <w:proofErr w:type="gramStart"/>
      <w:r w:rsidR="008C2481">
        <w:t xml:space="preserve">zemích, </w:t>
      </w:r>
      <w:r w:rsidR="00803C66">
        <w:t xml:space="preserve"> </w:t>
      </w:r>
      <w:r w:rsidR="008C2481">
        <w:t>musel</w:t>
      </w:r>
      <w:proofErr w:type="gramEnd"/>
      <w:r w:rsidR="00803C66">
        <w:t xml:space="preserve"> </w:t>
      </w:r>
      <w:r w:rsidR="008C2481">
        <w:t xml:space="preserve"> je napsat latinsky.</w:t>
      </w:r>
      <w:r w:rsidR="00803C66">
        <w:t xml:space="preserve"> </w:t>
      </w:r>
      <w:proofErr w:type="gramStart"/>
      <w:r w:rsidR="00803C66">
        <w:t>Pak  js</w:t>
      </w:r>
      <w:r w:rsidR="00FE6A4A">
        <w:t>m</w:t>
      </w:r>
      <w:r w:rsidR="00803C66">
        <w:t>e</w:t>
      </w:r>
      <w:proofErr w:type="gramEnd"/>
      <w:r w:rsidR="00803C66">
        <w:t xml:space="preserve"> </w:t>
      </w:r>
      <w:r w:rsidR="00FE6A4A">
        <w:t xml:space="preserve"> se rozdělili na dvě skupiny. První skupina se vydala kolem rybníka</w:t>
      </w:r>
      <w:r w:rsidR="00803C66">
        <w:t>, kde je 12 naučných tabulí</w:t>
      </w:r>
      <w:r w:rsidR="00FE6A4A">
        <w:t xml:space="preserve"> a druhá si s panem Peclem povídala dál. </w:t>
      </w:r>
      <w:proofErr w:type="gramStart"/>
      <w:r w:rsidR="00F07711">
        <w:t>Dozvěděli</w:t>
      </w:r>
      <w:proofErr w:type="gramEnd"/>
      <w:r w:rsidR="00F07711">
        <w:t xml:space="preserve"> jsme se např.</w:t>
      </w:r>
      <w:r w:rsidR="00803C66">
        <w:t xml:space="preserve"> </w:t>
      </w:r>
      <w:r w:rsidR="00F07711">
        <w:t xml:space="preserve"> kam</w:t>
      </w:r>
      <w:r w:rsidR="00803C66">
        <w:t xml:space="preserve"> </w:t>
      </w:r>
      <w:proofErr w:type="gramStart"/>
      <w:r w:rsidR="00803C66">
        <w:t>od</w:t>
      </w:r>
      <w:r w:rsidR="00F07711">
        <w:t>létají</w:t>
      </w:r>
      <w:proofErr w:type="gramEnd"/>
      <w:r w:rsidR="00803C66">
        <w:t xml:space="preserve"> </w:t>
      </w:r>
      <w:r w:rsidR="00F07711">
        <w:t xml:space="preserve"> různé druhy ptáků, nebo k </w:t>
      </w:r>
      <w:r w:rsidR="00803C66">
        <w:t>čemu vlastně kroužkování slouží, prohlédli jsme si i největší kroužky pro orly mořské a labutě. Dověděli jsme se také, jaký význam mají budky a jak mají správně vypadat.</w:t>
      </w:r>
      <w:r w:rsidR="00F07711">
        <w:t xml:space="preserve"> Poslouchali jsme také zajímavé příhody, které pan Pecl</w:t>
      </w:r>
      <w:r w:rsidR="00803C66">
        <w:t xml:space="preserve"> při </w:t>
      </w:r>
      <w:proofErr w:type="gramStart"/>
      <w:r w:rsidR="00803C66">
        <w:t xml:space="preserve">kroužkování </w:t>
      </w:r>
      <w:r w:rsidR="00F07711">
        <w:t xml:space="preserve"> </w:t>
      </w:r>
      <w:r w:rsidR="00803C66">
        <w:t xml:space="preserve"> </w:t>
      </w:r>
      <w:r w:rsidR="00F07711">
        <w:t>zažil</w:t>
      </w:r>
      <w:proofErr w:type="gramEnd"/>
      <w:r w:rsidR="00F07711">
        <w:t>.</w:t>
      </w:r>
      <w:r w:rsidR="00803C66">
        <w:t xml:space="preserve"> </w:t>
      </w:r>
      <w:r w:rsidR="00F07711">
        <w:t xml:space="preserve"> Asi po hod</w:t>
      </w:r>
      <w:r w:rsidR="00803C66">
        <w:t>ině jeho vyprávění skončilo a my</w:t>
      </w:r>
      <w:r w:rsidR="00F07711">
        <w:t xml:space="preserve"> se pustili do svačiny. Vůni našich jídel asi ucítila i labuť, která se na nás přišla podívat. Když </w:t>
      </w:r>
      <w:proofErr w:type="gramStart"/>
      <w:r w:rsidR="00F07711">
        <w:t>jsme</w:t>
      </w:r>
      <w:r w:rsidR="00803C66">
        <w:t xml:space="preserve"> </w:t>
      </w:r>
      <w:r w:rsidR="00F07711">
        <w:t xml:space="preserve"> </w:t>
      </w:r>
      <w:proofErr w:type="spellStart"/>
      <w:r w:rsidR="00F07711">
        <w:t>dosvačili</w:t>
      </w:r>
      <w:proofErr w:type="spellEnd"/>
      <w:proofErr w:type="gramEnd"/>
      <w:r w:rsidR="00F07711">
        <w:t xml:space="preserve">, vyprovodila nás ještě kousek po hrázi rybníka. Tam jsme se potkali s druhou skupinou. </w:t>
      </w:r>
      <w:r w:rsidR="008C2481">
        <w:t xml:space="preserve"> </w:t>
      </w:r>
      <w:r w:rsidR="00803C66">
        <w:t>My</w:t>
      </w:r>
      <w:r w:rsidR="00F07711">
        <w:t xml:space="preserve"> jsme</w:t>
      </w:r>
      <w:r w:rsidR="008C2481">
        <w:t xml:space="preserve"> ale</w:t>
      </w:r>
      <w:r w:rsidR="00F07711">
        <w:t xml:space="preserve"> pokračovali dál. Během cesty jsme našli</w:t>
      </w:r>
      <w:r w:rsidR="00803C66">
        <w:t xml:space="preserve"> ropuchu </w:t>
      </w:r>
      <w:proofErr w:type="gramStart"/>
      <w:r w:rsidR="00803C66">
        <w:t xml:space="preserve">obecnou, </w:t>
      </w:r>
      <w:r w:rsidR="00F07711">
        <w:t xml:space="preserve"> plovatku</w:t>
      </w:r>
      <w:proofErr w:type="gramEnd"/>
      <w:r w:rsidR="00F07711">
        <w:t xml:space="preserve"> bahenní, ještěrku </w:t>
      </w:r>
      <w:r w:rsidR="00803C66">
        <w:t xml:space="preserve"> obecnou</w:t>
      </w:r>
      <w:r w:rsidR="00F07711">
        <w:t xml:space="preserve"> </w:t>
      </w:r>
      <w:r w:rsidR="00803C66">
        <w:t xml:space="preserve"> </w:t>
      </w:r>
      <w:r w:rsidR="00F07711">
        <w:t>a</w:t>
      </w:r>
      <w:r w:rsidR="00803C66">
        <w:t xml:space="preserve"> </w:t>
      </w:r>
      <w:r w:rsidR="00F07711">
        <w:t xml:space="preserve"> </w:t>
      </w:r>
      <w:proofErr w:type="spellStart"/>
      <w:r w:rsidR="00F07711">
        <w:t>svlečku</w:t>
      </w:r>
      <w:proofErr w:type="spellEnd"/>
      <w:r w:rsidR="00F07711">
        <w:t xml:space="preserve"> z užovky obojkové. </w:t>
      </w:r>
      <w:r w:rsidR="008C2481">
        <w:t xml:space="preserve">Nakonec jsme došli na </w:t>
      </w:r>
      <w:proofErr w:type="gramStart"/>
      <w:r w:rsidR="008C2481">
        <w:t xml:space="preserve">vyhlídku , </w:t>
      </w:r>
      <w:r w:rsidR="00803C66">
        <w:t>ze</w:t>
      </w:r>
      <w:proofErr w:type="gramEnd"/>
      <w:r w:rsidR="00803C66">
        <w:t xml:space="preserve"> </w:t>
      </w:r>
      <w:r w:rsidR="008C2481">
        <w:t xml:space="preserve">které bylo krásně vidět na celý rybník. Když jsme byli </w:t>
      </w:r>
      <w:proofErr w:type="gramStart"/>
      <w:r w:rsidR="008C2481">
        <w:t xml:space="preserve">už </w:t>
      </w:r>
      <w:r w:rsidR="00F07711">
        <w:t xml:space="preserve"> </w:t>
      </w:r>
      <w:r w:rsidR="008C2481">
        <w:t>řádně</w:t>
      </w:r>
      <w:proofErr w:type="gramEnd"/>
      <w:r w:rsidR="008C2481">
        <w:t xml:space="preserve"> promrzlí, vyrazili jsme zpět k autobusu. Po cestě jsme </w:t>
      </w:r>
      <w:proofErr w:type="gramStart"/>
      <w:r w:rsidR="008C2481">
        <w:t xml:space="preserve">se </w:t>
      </w:r>
      <w:r w:rsidR="00803C66">
        <w:t xml:space="preserve"> obě</w:t>
      </w:r>
      <w:proofErr w:type="gramEnd"/>
      <w:r w:rsidR="00803C66">
        <w:t xml:space="preserve"> skupiny ještě zastavily</w:t>
      </w:r>
      <w:r w:rsidR="008C2481">
        <w:t xml:space="preserve"> u pana Pecla, který nám ještě představil rákosníka velkého</w:t>
      </w:r>
      <w:r w:rsidR="00803C66">
        <w:t>, právě chyceného do sítě</w:t>
      </w:r>
      <w:r w:rsidR="008C2481">
        <w:t xml:space="preserve">. Domů jsme přijeli po dvanácté hodině a pospíchali na oběd. </w:t>
      </w:r>
    </w:p>
    <w:p w:rsidR="006B76D8" w:rsidRDefault="009F37D8" w:rsidP="00D0677A">
      <w:pPr>
        <w:tabs>
          <w:tab w:val="left" w:pos="5400"/>
        </w:tabs>
      </w:pPr>
      <w:r>
        <w:t xml:space="preserve">Tereza Kubíková a Kačka </w:t>
      </w:r>
      <w:proofErr w:type="spellStart"/>
      <w:proofErr w:type="gramStart"/>
      <w:r>
        <w:t>Mošovská</w:t>
      </w:r>
      <w:proofErr w:type="spellEnd"/>
      <w:r>
        <w:t>, 8.B – ZŠ</w:t>
      </w:r>
      <w:proofErr w:type="gramEnd"/>
      <w:r>
        <w:t xml:space="preserve"> TGM Blatná</w:t>
      </w:r>
      <w:r w:rsidR="00D0677A">
        <w:tab/>
      </w:r>
    </w:p>
    <w:p w:rsidR="00400FD0" w:rsidRDefault="003171BA" w:rsidP="00D0677A">
      <w:pPr>
        <w:tabs>
          <w:tab w:val="left" w:pos="5400"/>
        </w:tabs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69B2EE27" wp14:editId="10673AE4">
            <wp:simplePos x="0" y="0"/>
            <wp:positionH relativeFrom="column">
              <wp:posOffset>2072005</wp:posOffset>
            </wp:positionH>
            <wp:positionV relativeFrom="paragraph">
              <wp:posOffset>1894840</wp:posOffset>
            </wp:positionV>
            <wp:extent cx="3856990" cy="2790825"/>
            <wp:effectExtent l="0" t="0" r="0" b="9525"/>
            <wp:wrapNone/>
            <wp:docPr id="3" name="Obrázek 3" descr="C:\Users\houzda\Pictures\řežabin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uzda\Pictures\řežabin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79" t="23457" r="12227" b="26276"/>
                    <a:stretch/>
                  </pic:blipFill>
                  <pic:spPr bwMode="auto">
                    <a:xfrm>
                      <a:off x="0" y="0"/>
                      <a:ext cx="385699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FD0">
        <w:rPr>
          <w:noProof/>
          <w:lang w:eastAsia="cs-CZ"/>
        </w:rPr>
        <w:drawing>
          <wp:inline distT="0" distB="0" distL="0" distR="0" wp14:anchorId="3E455589" wp14:editId="04EF4190">
            <wp:extent cx="3654880" cy="2390775"/>
            <wp:effectExtent l="0" t="0" r="3175" b="0"/>
            <wp:docPr id="2" name="Obrázek 2" descr="D:\ŘEŽABINEC\IMG_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ŘEŽABINEC\IMG_2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503" cy="239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677A" w:rsidRDefault="00D0677A" w:rsidP="00D0677A">
      <w:pPr>
        <w:tabs>
          <w:tab w:val="left" w:pos="5400"/>
        </w:tabs>
      </w:pPr>
    </w:p>
    <w:p w:rsidR="00D0677A" w:rsidRDefault="00D0677A" w:rsidP="00D0677A">
      <w:pPr>
        <w:tabs>
          <w:tab w:val="left" w:pos="5400"/>
        </w:tabs>
      </w:pPr>
    </w:p>
    <w:p w:rsidR="00D0677A" w:rsidRDefault="00D0677A" w:rsidP="00D0677A">
      <w:pPr>
        <w:tabs>
          <w:tab w:val="left" w:pos="5400"/>
        </w:tabs>
      </w:pPr>
    </w:p>
    <w:p w:rsidR="00D0677A" w:rsidRDefault="00D0677A" w:rsidP="00D0677A">
      <w:pPr>
        <w:tabs>
          <w:tab w:val="left" w:pos="5400"/>
        </w:tabs>
      </w:pPr>
    </w:p>
    <w:p w:rsidR="00D0677A" w:rsidRDefault="00D0677A" w:rsidP="00D0677A">
      <w:pPr>
        <w:tabs>
          <w:tab w:val="left" w:pos="5400"/>
        </w:tabs>
      </w:pPr>
    </w:p>
    <w:p w:rsidR="00D0677A" w:rsidRPr="00D0677A" w:rsidRDefault="00D0677A" w:rsidP="00D0677A">
      <w:pPr>
        <w:tabs>
          <w:tab w:val="left" w:pos="5400"/>
        </w:tabs>
      </w:pPr>
    </w:p>
    <w:sectPr w:rsidR="00D0677A" w:rsidRPr="00D067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77A"/>
    <w:rsid w:val="00296AEB"/>
    <w:rsid w:val="003171BA"/>
    <w:rsid w:val="00400FD0"/>
    <w:rsid w:val="006278C9"/>
    <w:rsid w:val="00803C66"/>
    <w:rsid w:val="008C2481"/>
    <w:rsid w:val="009F37D8"/>
    <w:rsid w:val="00D0677A"/>
    <w:rsid w:val="00F07711"/>
    <w:rsid w:val="00FE6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00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0F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00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0F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64A17360</Template>
  <TotalTime>17</TotalTime>
  <Pages>2</Pages>
  <Words>259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name</Company>
  <LinksUpToDate>false</LinksUpToDate>
  <CharactersWithSpaces>1785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Tereza Kubíková</dc:creator>
  <cp:lastModifiedBy>Dana Houzarová</cp:lastModifiedBy>
  <cp:revision>5</cp:revision>
  <cp:lastPrinted>2013-10-17T12:42:00Z</cp:lastPrinted>
  <dcterms:created xsi:type="dcterms:W3CDTF">2013-10-11T05:48:00Z</dcterms:created>
  <dcterms:modified xsi:type="dcterms:W3CDTF">2013-11-13T07:43:00Z</dcterms:modified>
</cp:coreProperties>
</file>