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44" w:rsidRPr="007B3244" w:rsidRDefault="00AC380D" w:rsidP="007B3244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noProof/>
          <w:color w:val="F79646" w:themeColor="accent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6D5054A" wp14:editId="3538A600">
            <wp:simplePos x="0" y="0"/>
            <wp:positionH relativeFrom="column">
              <wp:posOffset>5005705</wp:posOffset>
            </wp:positionH>
            <wp:positionV relativeFrom="paragraph">
              <wp:posOffset>-1518920</wp:posOffset>
            </wp:positionV>
            <wp:extent cx="1419225" cy="306705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28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7" t="-17628" r="22351" b="-2996"/>
                    <a:stretch/>
                  </pic:blipFill>
                  <pic:spPr bwMode="auto">
                    <a:xfrm>
                      <a:off x="0" y="0"/>
                      <a:ext cx="14192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44" w:rsidRPr="007B3244"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Výlet do Prahy</w:t>
      </w:r>
    </w:p>
    <w:p w:rsidR="007B3244" w:rsidRPr="007B3244" w:rsidRDefault="007B3244" w:rsidP="007B3244">
      <w:pPr>
        <w:rPr>
          <w:b/>
        </w:rPr>
      </w:pPr>
      <w:r w:rsidRPr="007B3244">
        <w:rPr>
          <w:b/>
        </w:rPr>
        <w:t>Dne: 1. 3. 2014</w:t>
      </w:r>
    </w:p>
    <w:p w:rsidR="00AC380D" w:rsidRDefault="007B3244" w:rsidP="007B3244">
      <w:r w:rsidRPr="002A51D7">
        <w:rPr>
          <w:b/>
        </w:rPr>
        <w:t>Cíl</w:t>
      </w:r>
      <w:r w:rsidRPr="002A51D7">
        <w:rPr>
          <w:b/>
          <w:u w:val="single"/>
        </w:rPr>
        <w:t xml:space="preserve">: </w:t>
      </w:r>
      <w:r w:rsidRPr="007B3244">
        <w:rPr>
          <w:u w:val="single"/>
        </w:rPr>
        <w:t>Praha</w:t>
      </w:r>
      <w:r>
        <w:t>- Staroměstské náměstí, S</w:t>
      </w:r>
      <w:r w:rsidRPr="007B3244">
        <w:t>taroměst</w:t>
      </w:r>
      <w:r>
        <w:t>s</w:t>
      </w:r>
      <w:r w:rsidR="002A51D7">
        <w:t>ká radnice, O</w:t>
      </w:r>
      <w:r w:rsidRPr="007B3244">
        <w:t>rl</w:t>
      </w:r>
      <w:r w:rsidR="002A51D7">
        <w:t xml:space="preserve">oj, chrám Týnský, </w:t>
      </w:r>
    </w:p>
    <w:p w:rsidR="007B3244" w:rsidRPr="007B3244" w:rsidRDefault="002A51D7" w:rsidP="007B3244">
      <w:pPr>
        <w:rPr>
          <w:u w:val="single"/>
        </w:rPr>
      </w:pPr>
      <w:r>
        <w:t>P</w:t>
      </w:r>
      <w:r w:rsidR="007B3244">
        <w:t>ražský hrad, K</w:t>
      </w:r>
      <w:r>
        <w:t>arlův most, P</w:t>
      </w:r>
      <w:r w:rsidR="007B3244" w:rsidRPr="007B3244">
        <w:t xml:space="preserve">rašná brána, </w:t>
      </w:r>
      <w:r>
        <w:rPr>
          <w:u w:val="single"/>
        </w:rPr>
        <w:t>M</w:t>
      </w:r>
      <w:r w:rsidR="007B3244" w:rsidRPr="007B3244">
        <w:rPr>
          <w:u w:val="single"/>
        </w:rPr>
        <w:t>uzeum voskových figurín</w:t>
      </w:r>
    </w:p>
    <w:p w:rsidR="007B3244" w:rsidRPr="007B3244" w:rsidRDefault="007B3244" w:rsidP="007B3244">
      <w:pPr>
        <w:rPr>
          <w:u w:val="single"/>
        </w:rPr>
      </w:pPr>
    </w:p>
    <w:p w:rsidR="00AC380D" w:rsidRDefault="007B3244" w:rsidP="00705796">
      <w:pPr>
        <w:ind w:firstLine="708"/>
      </w:pPr>
      <w:r w:rsidRPr="007B3244">
        <w:t>Dne 1. 3. 2014 jsme se vydali s turisti</w:t>
      </w:r>
      <w:r>
        <w:t>c</w:t>
      </w:r>
      <w:r w:rsidR="00435ED5">
        <w:t xml:space="preserve">kým kroužkem na výlet do </w:t>
      </w:r>
      <w:r w:rsidR="00435ED5" w:rsidRPr="00D96628">
        <w:rPr>
          <w:b/>
        </w:rPr>
        <w:t>Prahy</w:t>
      </w:r>
      <w:r w:rsidR="00435ED5">
        <w:t xml:space="preserve">. </w:t>
      </w:r>
    </w:p>
    <w:p w:rsidR="00AC380D" w:rsidRDefault="00435ED5" w:rsidP="00AC380D">
      <w:r>
        <w:t>Cestu jsm</w:t>
      </w:r>
      <w:r w:rsidR="00D96628">
        <w:t>e zahájili</w:t>
      </w:r>
      <w:r>
        <w:t xml:space="preserve"> v B</w:t>
      </w:r>
      <w:r w:rsidR="007B3244" w:rsidRPr="007B3244">
        <w:t xml:space="preserve">latné 6.45, kdy jsme nastoupili do autobusu, </w:t>
      </w:r>
    </w:p>
    <w:p w:rsidR="00705796" w:rsidRDefault="00AC380D" w:rsidP="00AC380D">
      <w:r>
        <w:t>k</w:t>
      </w:r>
      <w:r w:rsidR="007B3244" w:rsidRPr="007B3244">
        <w:t>terý</w:t>
      </w:r>
      <w:r>
        <w:t xml:space="preserve"> </w:t>
      </w:r>
      <w:r w:rsidR="007B3244" w:rsidRPr="007B3244">
        <w:t>nás od</w:t>
      </w:r>
      <w:r w:rsidR="00435ED5">
        <w:t>vezl rovnou do hlavního města. Po příjezdu do P</w:t>
      </w:r>
      <w:r w:rsidR="007B3244" w:rsidRPr="007B3244">
        <w:t>rahy j</w:t>
      </w:r>
      <w:r w:rsidR="002A51D7">
        <w:t>sme nasedli na metro a dojeli až</w:t>
      </w:r>
      <w:r w:rsidR="007B3244" w:rsidRPr="007B3244">
        <w:t xml:space="preserve"> na stanici staroměst</w:t>
      </w:r>
      <w:r w:rsidR="007B3244">
        <w:t>s</w:t>
      </w:r>
      <w:r w:rsidR="00435ED5">
        <w:t xml:space="preserve">ká, kde </w:t>
      </w:r>
      <w:r w:rsidR="00705796">
        <w:t>se nachází nejkrásnější část Prahy. P</w:t>
      </w:r>
      <w:r w:rsidR="002A51D7">
        <w:t>rocházeli</w:t>
      </w:r>
      <w:r w:rsidR="00705796">
        <w:t xml:space="preserve"> jsme</w:t>
      </w:r>
      <w:r w:rsidR="002A51D7">
        <w:t xml:space="preserve"> </w:t>
      </w:r>
      <w:r w:rsidR="002A51D7" w:rsidRPr="00D96628">
        <w:rPr>
          <w:b/>
        </w:rPr>
        <w:t>Staroměstské náměstí</w:t>
      </w:r>
      <w:r w:rsidR="002A51D7">
        <w:t xml:space="preserve">, kde je k vidění </w:t>
      </w:r>
      <w:r w:rsidR="002A51D7" w:rsidRPr="00D96628">
        <w:rPr>
          <w:b/>
        </w:rPr>
        <w:t>pomník</w:t>
      </w:r>
      <w:r w:rsidR="007B3244" w:rsidRPr="00D96628">
        <w:rPr>
          <w:b/>
        </w:rPr>
        <w:t xml:space="preserve"> J</w:t>
      </w:r>
      <w:r w:rsidR="002A51D7" w:rsidRPr="00D96628">
        <w:rPr>
          <w:b/>
        </w:rPr>
        <w:t>ana husa</w:t>
      </w:r>
      <w:r w:rsidR="00705796">
        <w:t xml:space="preserve">, </w:t>
      </w:r>
      <w:r w:rsidR="00705796" w:rsidRPr="00D96628">
        <w:rPr>
          <w:b/>
        </w:rPr>
        <w:t>chrám Sv. Mikuláše a</w:t>
      </w:r>
      <w:r w:rsidR="002A51D7" w:rsidRPr="00D96628">
        <w:rPr>
          <w:b/>
        </w:rPr>
        <w:t xml:space="preserve"> S</w:t>
      </w:r>
      <w:r w:rsidR="007B3244" w:rsidRPr="00D96628">
        <w:rPr>
          <w:b/>
        </w:rPr>
        <w:t>taroměsts</w:t>
      </w:r>
      <w:r w:rsidR="002A51D7" w:rsidRPr="00D96628">
        <w:rPr>
          <w:b/>
        </w:rPr>
        <w:t>ká radnice</w:t>
      </w:r>
      <w:r w:rsidR="007B3244" w:rsidRPr="007B3244">
        <w:t>, vedle níž se nachází</w:t>
      </w:r>
      <w:r w:rsidR="002A51D7">
        <w:t xml:space="preserve"> známý </w:t>
      </w:r>
      <w:r w:rsidR="002A51D7" w:rsidRPr="00D96628">
        <w:rPr>
          <w:b/>
        </w:rPr>
        <w:t>O</w:t>
      </w:r>
      <w:r w:rsidR="007B3244" w:rsidRPr="00D96628">
        <w:rPr>
          <w:b/>
        </w:rPr>
        <w:t>rloj</w:t>
      </w:r>
      <w:r w:rsidR="007B3244" w:rsidRPr="007B3244">
        <w:t>. Jelikož byla akorát celá hodina, měli jsme možnost vidě</w:t>
      </w:r>
      <w:r w:rsidR="00705796">
        <w:t xml:space="preserve">t orloj i v pohybu. Nejprve zazvoní smrtka zlatým zvonečkem a otevřou se okýnka, v nichž se procházejí apoštolové. Představení skončilo zakokrháním zlatého kohouta, který se nachází přímo u vrcholku věže. </w:t>
      </w:r>
    </w:p>
    <w:p w:rsidR="007B3244" w:rsidRDefault="00705796" w:rsidP="00705796">
      <w:pPr>
        <w:ind w:firstLine="708"/>
      </w:pPr>
      <w:r>
        <w:t xml:space="preserve">Dále jsme zamířili do </w:t>
      </w:r>
      <w:r w:rsidRPr="00D96628">
        <w:rPr>
          <w:b/>
        </w:rPr>
        <w:t>M</w:t>
      </w:r>
      <w:r w:rsidR="007B3244" w:rsidRPr="00D96628">
        <w:rPr>
          <w:b/>
        </w:rPr>
        <w:t>uzea voskových figurín</w:t>
      </w:r>
      <w:r w:rsidR="007B3244" w:rsidRPr="007B3244">
        <w:t xml:space="preserve">, které se nachází přímo vedle </w:t>
      </w:r>
      <w:r w:rsidR="007B3244">
        <w:t>T</w:t>
      </w:r>
      <w:r w:rsidR="007B3244" w:rsidRPr="007B3244">
        <w:t>ýn</w:t>
      </w:r>
      <w:r w:rsidR="007B3244">
        <w:t>s</w:t>
      </w:r>
      <w:r w:rsidR="007B3244" w:rsidRPr="007B3244">
        <w:t>kého chrámu v </w:t>
      </w:r>
      <w:r w:rsidR="007B3244">
        <w:t>C</w:t>
      </w:r>
      <w:r w:rsidR="007B3244" w:rsidRPr="007B3244">
        <w:t>eletné ulici. V muzeu na</w:t>
      </w:r>
      <w:r>
        <w:t xml:space="preserve"> nás dýchla příjemná atmosféra</w:t>
      </w:r>
      <w:r w:rsidR="007B3244" w:rsidRPr="007B3244">
        <w:t>, kdy jsme mohli potkat na živo mnoho známých osobností jako na</w:t>
      </w:r>
      <w:r w:rsidR="007B3244">
        <w:t>příklad Adolfa Hitlera, Tomáše G</w:t>
      </w:r>
      <w:r w:rsidR="007B3244" w:rsidRPr="007B3244">
        <w:t>ar</w:t>
      </w:r>
      <w:r>
        <w:t>r</w:t>
      </w:r>
      <w:r w:rsidR="007B3244" w:rsidRPr="007B3244">
        <w:t>i</w:t>
      </w:r>
      <w:r>
        <w:t>gue Masaryka, Michaela Jackso</w:t>
      </w:r>
      <w:r w:rsidR="007B3244">
        <w:t>na, Karla G</w:t>
      </w:r>
      <w:r w:rsidR="00D96628">
        <w:t xml:space="preserve">otta a podobně. I </w:t>
      </w:r>
      <w:r w:rsidR="007B3244" w:rsidRPr="007B3244">
        <w:t>když byli osobnosti pouze z vosku, připada</w:t>
      </w:r>
      <w:r>
        <w:t>li jsme si jako, když na nás pomrkávají.</w:t>
      </w:r>
    </w:p>
    <w:p w:rsidR="007B3244" w:rsidRPr="007B3244" w:rsidRDefault="00705796" w:rsidP="00705796">
      <w:pPr>
        <w:ind w:firstLine="708"/>
      </w:pPr>
      <w:r>
        <w:t>N</w:t>
      </w:r>
      <w:r w:rsidR="007B3244" w:rsidRPr="007B3244">
        <w:t>aši návštěvu hlavního města jsme završili ná</w:t>
      </w:r>
      <w:r>
        <w:t xml:space="preserve">vštěvou oblíbeného </w:t>
      </w:r>
      <w:r w:rsidRPr="00D96628">
        <w:rPr>
          <w:b/>
        </w:rPr>
        <w:t>Mc</w:t>
      </w:r>
      <w:r w:rsidR="007B3244" w:rsidRPr="00D96628">
        <w:rPr>
          <w:b/>
        </w:rPr>
        <w:t>Donaldu,</w:t>
      </w:r>
      <w:r w:rsidR="007B3244" w:rsidRPr="007B3244">
        <w:t xml:space="preserve"> kd</w:t>
      </w:r>
      <w:r>
        <w:t xml:space="preserve">e </w:t>
      </w:r>
      <w:bookmarkStart w:id="0" w:name="_GoBack"/>
      <w:bookmarkEnd w:id="0"/>
      <w:r>
        <w:t>proběhl oběd a zábava na prolé</w:t>
      </w:r>
      <w:r w:rsidR="007B3244" w:rsidRPr="007B3244">
        <w:t>začkách</w:t>
      </w:r>
      <w:r>
        <w:t>. N</w:t>
      </w:r>
      <w:r w:rsidR="008723C2">
        <w:t>áš výlet skončil odjezdem z Prahy v</w:t>
      </w:r>
      <w:r w:rsidR="007B3244" w:rsidRPr="007B3244">
        <w:t xml:space="preserve"> 13.00 a příjezdem do blatné v 15.30.</w:t>
      </w:r>
    </w:p>
    <w:p w:rsidR="007B3244" w:rsidRPr="00D96628" w:rsidRDefault="007B3244" w:rsidP="007B3244">
      <w:pPr>
        <w:rPr>
          <w:b/>
          <w:u w:val="single"/>
        </w:rPr>
      </w:pPr>
      <w:r w:rsidRPr="00D96628">
        <w:rPr>
          <w:b/>
          <w:u w:val="single"/>
        </w:rPr>
        <w:t>Hodnocení činnosti:</w:t>
      </w:r>
    </w:p>
    <w:p w:rsidR="007B3244" w:rsidRPr="007B3244" w:rsidRDefault="00705796" w:rsidP="007B3244">
      <w:r>
        <w:t>N</w:t>
      </w:r>
      <w:r w:rsidR="007B3244" w:rsidRPr="007B3244">
        <w:t xml:space="preserve">a základě krátkého kvízu, jsem mohla </w:t>
      </w:r>
      <w:r>
        <w:t>zjistit, co si děti zapamatovaly</w:t>
      </w:r>
      <w:r w:rsidR="007B3244" w:rsidRPr="007B3244">
        <w:t xml:space="preserve"> z prohlídky a dále mohli udělit výletu postavu z voskových figurín, podle toho, jak se jim akce líbila. </w:t>
      </w:r>
      <w:r w:rsidR="008723C2">
        <w:t>Jelikož všichni označil</w:t>
      </w:r>
      <w:r>
        <w:t>i Lady Dianu, která</w:t>
      </w:r>
      <w:r w:rsidR="007B3244" w:rsidRPr="007B3244">
        <w:t xml:space="preserve"> byl</w:t>
      </w:r>
      <w:r>
        <w:t>a</w:t>
      </w:r>
      <w:r w:rsidR="007B3244" w:rsidRPr="007B3244">
        <w:t xml:space="preserve"> osobností pro největší líbivost akce, mohu usoudit, že se dětem návštěva Prahy líbila.</w:t>
      </w:r>
    </w:p>
    <w:p w:rsidR="007B3244" w:rsidRPr="007B3244" w:rsidRDefault="007B3244" w:rsidP="007B3244"/>
    <w:p w:rsidR="007B3244" w:rsidRPr="00D96628" w:rsidRDefault="008723C2" w:rsidP="007B3244">
      <w:r w:rsidRPr="00D96628">
        <w:t>zpracovala: Kaftanová K</w:t>
      </w:r>
      <w:r w:rsidR="007B3244" w:rsidRPr="00D96628">
        <w:t>lára</w:t>
      </w:r>
    </w:p>
    <w:p w:rsidR="00705796" w:rsidRDefault="00705796" w:rsidP="007B3244">
      <w:r>
        <w:rPr>
          <w:noProof/>
        </w:rPr>
        <w:drawing>
          <wp:inline distT="0" distB="0" distL="0" distR="0">
            <wp:extent cx="4486275" cy="3364708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2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980" cy="337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28" w:rsidRDefault="00D96628" w:rsidP="007B3244"/>
    <w:p w:rsidR="00D96628" w:rsidRDefault="00D96628" w:rsidP="007B3244"/>
    <w:p w:rsidR="00D96628" w:rsidRDefault="00D96628" w:rsidP="007B3244"/>
    <w:p w:rsidR="00D96628" w:rsidRDefault="00D96628" w:rsidP="007B3244">
      <w:r>
        <w:rPr>
          <w:noProof/>
        </w:rPr>
        <w:drawing>
          <wp:inline distT="0" distB="0" distL="0" distR="0" wp14:anchorId="3E556E98" wp14:editId="6E808AFE">
            <wp:extent cx="3704565" cy="4042059"/>
            <wp:effectExtent l="254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29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r="36371" b="24172"/>
                    <a:stretch/>
                  </pic:blipFill>
                  <pic:spPr bwMode="auto">
                    <a:xfrm rot="5400000">
                      <a:off x="0" y="0"/>
                      <a:ext cx="3741289" cy="408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96628">
        <w:rPr>
          <w:b/>
        </w:rPr>
        <w:t>V muzeu s Karlem IV</w:t>
      </w:r>
      <w:r>
        <w:t>.</w:t>
      </w:r>
    </w:p>
    <w:p w:rsidR="00D96628" w:rsidRDefault="00D96628" w:rsidP="007B3244"/>
    <w:p w:rsidR="00705796" w:rsidRDefault="00705796" w:rsidP="007B3244"/>
    <w:p w:rsidR="00705796" w:rsidRPr="007B3244" w:rsidRDefault="00705796" w:rsidP="007B3244"/>
    <w:p w:rsidR="007B3244" w:rsidRPr="00D96628" w:rsidRDefault="00D96628" w:rsidP="007B3244">
      <w:pPr>
        <w:rPr>
          <w:b/>
        </w:rPr>
      </w:pPr>
      <w:r>
        <w:rPr>
          <w:noProof/>
        </w:rPr>
        <w:drawing>
          <wp:inline distT="0" distB="0" distL="0" distR="0" wp14:anchorId="521964D5" wp14:editId="333E2ECC">
            <wp:extent cx="4295775" cy="322183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3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59" cy="32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96628">
        <w:rPr>
          <w:b/>
        </w:rPr>
        <w:t>McDonald</w:t>
      </w:r>
    </w:p>
    <w:p w:rsidR="005B4BEC" w:rsidRDefault="005B4BEC"/>
    <w:p w:rsidR="00D96628" w:rsidRDefault="00D96628"/>
    <w:p w:rsidR="00D96628" w:rsidRDefault="00D96628"/>
    <w:p w:rsidR="00D96628" w:rsidRDefault="00D96628"/>
    <w:p w:rsidR="00D96628" w:rsidRPr="00C061B7" w:rsidRDefault="00D96628" w:rsidP="00D96628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061B7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Kvíz Výlet Praha- muzeum voskových figurín dne 1. 3. 2014</w:t>
      </w:r>
    </w:p>
    <w:p w:rsidR="00D96628" w:rsidRDefault="00D96628" w:rsidP="00D96628"/>
    <w:p w:rsidR="00D96628" w:rsidRPr="004C78C5" w:rsidRDefault="00D96628" w:rsidP="00D96628">
      <w:pPr>
        <w:pStyle w:val="Odstavecseseznamem"/>
        <w:numPr>
          <w:ilvl w:val="0"/>
          <w:numId w:val="1"/>
        </w:numPr>
        <w:rPr>
          <w:b/>
        </w:rPr>
      </w:pPr>
      <w:r w:rsidRPr="004C78C5">
        <w:rPr>
          <w:b/>
        </w:rPr>
        <w:t>Jakým dopravním prostředkem jsme jezdili po Praze?</w:t>
      </w:r>
    </w:p>
    <w:p w:rsidR="00D96628" w:rsidRDefault="00D96628" w:rsidP="00D96628">
      <w:pPr>
        <w:pStyle w:val="Odstavecseseznamem"/>
        <w:numPr>
          <w:ilvl w:val="0"/>
          <w:numId w:val="2"/>
        </w:numPr>
      </w:pPr>
      <w:r>
        <w:t>Autobus</w:t>
      </w:r>
    </w:p>
    <w:p w:rsidR="00D96628" w:rsidRDefault="00D96628" w:rsidP="00D96628">
      <w:pPr>
        <w:pStyle w:val="Odstavecseseznamem"/>
        <w:numPr>
          <w:ilvl w:val="0"/>
          <w:numId w:val="2"/>
        </w:numPr>
      </w:pPr>
      <w:r>
        <w:t>Metro</w:t>
      </w:r>
    </w:p>
    <w:p w:rsidR="00D96628" w:rsidRDefault="00D96628" w:rsidP="00D96628">
      <w:pPr>
        <w:pStyle w:val="Odstavecseseznamem"/>
        <w:numPr>
          <w:ilvl w:val="0"/>
          <w:numId w:val="2"/>
        </w:numPr>
      </w:pPr>
      <w:r>
        <w:t>Tramvaj</w:t>
      </w:r>
    </w:p>
    <w:p w:rsidR="00D96628" w:rsidRDefault="00D96628" w:rsidP="00D96628">
      <w:pPr>
        <w:ind w:left="360"/>
      </w:pPr>
    </w:p>
    <w:p w:rsidR="00D96628" w:rsidRPr="004C78C5" w:rsidRDefault="00D96628" w:rsidP="00D96628">
      <w:pPr>
        <w:pStyle w:val="Odstavecseseznamem"/>
        <w:numPr>
          <w:ilvl w:val="0"/>
          <w:numId w:val="1"/>
        </w:numPr>
        <w:rPr>
          <w:b/>
        </w:rPr>
      </w:pPr>
      <w:r w:rsidRPr="004C78C5">
        <w:rPr>
          <w:b/>
        </w:rPr>
        <w:t>Na orloji jsme mohli vidět</w:t>
      </w:r>
    </w:p>
    <w:p w:rsidR="00D96628" w:rsidRDefault="00D96628" w:rsidP="00D96628">
      <w:pPr>
        <w:pStyle w:val="Odstavecseseznamem"/>
        <w:numPr>
          <w:ilvl w:val="0"/>
          <w:numId w:val="3"/>
        </w:numPr>
      </w:pPr>
      <w:r>
        <w:t>Smrtku, zlatého kohouta, apoštoly</w:t>
      </w:r>
    </w:p>
    <w:p w:rsidR="00D96628" w:rsidRDefault="00D96628" w:rsidP="00D96628">
      <w:pPr>
        <w:pStyle w:val="Odstavecseseznamem"/>
        <w:numPr>
          <w:ilvl w:val="0"/>
          <w:numId w:val="3"/>
        </w:numPr>
      </w:pPr>
      <w:r>
        <w:t>Smrtku, psa, kočku</w:t>
      </w:r>
    </w:p>
    <w:p w:rsidR="00D96628" w:rsidRDefault="00D96628" w:rsidP="00D96628">
      <w:pPr>
        <w:pStyle w:val="Odstavecseseznamem"/>
        <w:numPr>
          <w:ilvl w:val="0"/>
          <w:numId w:val="3"/>
        </w:numPr>
      </w:pPr>
      <w:r>
        <w:t>Zlatého kohouta, psa, apoštoly</w:t>
      </w:r>
    </w:p>
    <w:p w:rsidR="00D96628" w:rsidRDefault="00D96628" w:rsidP="00D96628">
      <w:pPr>
        <w:ind w:left="360"/>
      </w:pPr>
    </w:p>
    <w:p w:rsidR="00D96628" w:rsidRDefault="00D96628" w:rsidP="00D96628">
      <w:pPr>
        <w:pStyle w:val="Odstavecseseznamem"/>
        <w:numPr>
          <w:ilvl w:val="0"/>
          <w:numId w:val="1"/>
        </w:numPr>
      </w:pPr>
      <w:r w:rsidRPr="004C78C5">
        <w:rPr>
          <w:b/>
        </w:rPr>
        <w:t>Na staroměstském náměstí jsme mohli vidět pomník. Jaké osobnosti tento pomník</w:t>
      </w:r>
      <w:r>
        <w:t xml:space="preserve"> </w:t>
      </w:r>
      <w:r w:rsidRPr="004C78C5">
        <w:rPr>
          <w:b/>
        </w:rPr>
        <w:t>patřil?</w:t>
      </w:r>
    </w:p>
    <w:p w:rsidR="00D96628" w:rsidRDefault="00D96628" w:rsidP="00D96628">
      <w:pPr>
        <w:pStyle w:val="Odstavecseseznamem"/>
        <w:numPr>
          <w:ilvl w:val="0"/>
          <w:numId w:val="4"/>
        </w:numPr>
      </w:pPr>
      <w:r>
        <w:t>Jan Hus</w:t>
      </w:r>
    </w:p>
    <w:p w:rsidR="00D96628" w:rsidRDefault="00D96628" w:rsidP="00D96628">
      <w:pPr>
        <w:pStyle w:val="Odstavecseseznamem"/>
        <w:numPr>
          <w:ilvl w:val="0"/>
          <w:numId w:val="4"/>
        </w:numPr>
      </w:pPr>
      <w:r>
        <w:t>Adolf Hitler</w:t>
      </w:r>
    </w:p>
    <w:p w:rsidR="00D96628" w:rsidRDefault="00D96628" w:rsidP="00D96628">
      <w:pPr>
        <w:pStyle w:val="Odstavecseseznamem"/>
        <w:numPr>
          <w:ilvl w:val="0"/>
          <w:numId w:val="4"/>
        </w:numPr>
      </w:pPr>
      <w:r>
        <w:t>Helena Vondráčková</w:t>
      </w:r>
    </w:p>
    <w:p w:rsidR="00D96628" w:rsidRDefault="00D96628" w:rsidP="00D96628">
      <w:pPr>
        <w:ind w:left="360"/>
      </w:pPr>
    </w:p>
    <w:p w:rsidR="00D96628" w:rsidRDefault="00D96628" w:rsidP="00D96628">
      <w:pPr>
        <w:pStyle w:val="Odstavecseseznamem"/>
        <w:numPr>
          <w:ilvl w:val="0"/>
          <w:numId w:val="1"/>
        </w:numPr>
      </w:pPr>
      <w:r w:rsidRPr="004C78C5">
        <w:rPr>
          <w:b/>
        </w:rPr>
        <w:t>Jakou postavu si pamatuješ z muzea?</w:t>
      </w:r>
      <w:r>
        <w:t xml:space="preserve"> …………………………….</w:t>
      </w:r>
    </w:p>
    <w:p w:rsidR="00D96628" w:rsidRDefault="00D96628" w:rsidP="00D96628"/>
    <w:p w:rsidR="00D96628" w:rsidRPr="004C78C5" w:rsidRDefault="00D96628" w:rsidP="00D96628">
      <w:pPr>
        <w:pStyle w:val="Odstavecseseznamem"/>
        <w:numPr>
          <w:ilvl w:val="0"/>
          <w:numId w:val="1"/>
        </w:numPr>
        <w:rPr>
          <w:b/>
        </w:rPr>
      </w:pPr>
      <w:r w:rsidRPr="004C78C5">
        <w:rPr>
          <w:b/>
        </w:rPr>
        <w:t xml:space="preserve">Jaká se ti nejvíce </w:t>
      </w:r>
      <w:proofErr w:type="gramStart"/>
      <w:r w:rsidRPr="004C78C5">
        <w:rPr>
          <w:b/>
        </w:rPr>
        <w:t>líbila? ..........................................................</w:t>
      </w:r>
      <w:proofErr w:type="gramEnd"/>
    </w:p>
    <w:p w:rsidR="00D96628" w:rsidRDefault="00D96628" w:rsidP="00D96628">
      <w:pPr>
        <w:pStyle w:val="Odstavecseseznamem"/>
      </w:pPr>
    </w:p>
    <w:p w:rsidR="00D96628" w:rsidRPr="004C78C5" w:rsidRDefault="00D96628" w:rsidP="00D96628">
      <w:pPr>
        <w:rPr>
          <w:b/>
        </w:rPr>
      </w:pPr>
      <w:r w:rsidRPr="004C78C5">
        <w:rPr>
          <w:b/>
        </w:rPr>
        <w:t>Zakroužkuj postavu, která by vyznačovala, jak se ti výlet líbil.</w:t>
      </w:r>
    </w:p>
    <w:p w:rsidR="00D96628" w:rsidRDefault="00D96628" w:rsidP="00D96628">
      <w:r>
        <w:t>Pokud zakroužkuješ Adolfa Hitlera, tak se ti výlet moc nelíbil a pod obrázek můžeš napsat, co se ti nelíbilo. Pokud zakroužkuješ Lady Dianu, tak se ti výlet líbil a pod obrázek můžeš napsat, co se ti nejvíce líbilo.</w:t>
      </w:r>
    </w:p>
    <w:p w:rsidR="00D96628" w:rsidRDefault="00D96628" w:rsidP="00D96628">
      <w:r>
        <w:rPr>
          <w:noProof/>
        </w:rPr>
        <w:drawing>
          <wp:inline distT="0" distB="0" distL="0" distR="0" wp14:anchorId="1C3565E5" wp14:editId="4792D4E9">
            <wp:extent cx="2124075" cy="303529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3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5" t="4780"/>
                    <a:stretch/>
                  </pic:blipFill>
                  <pic:spPr bwMode="auto">
                    <a:xfrm>
                      <a:off x="0" y="0"/>
                      <a:ext cx="2126371" cy="30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6FEDCDD" wp14:editId="5A6BEB8A">
            <wp:extent cx="2071755" cy="3035686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13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4467"/>
                    <a:stretch/>
                  </pic:blipFill>
                  <pic:spPr bwMode="auto">
                    <a:xfrm>
                      <a:off x="0" y="0"/>
                      <a:ext cx="2075121" cy="304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628" w:rsidRDefault="00D96628" w:rsidP="00D96628"/>
    <w:p w:rsidR="00D96628" w:rsidRDefault="00D96628" w:rsidP="00D96628"/>
    <w:p w:rsidR="00D96628" w:rsidRDefault="00D96628" w:rsidP="00D96628">
      <w:r>
        <w:t>Nelíbilo se mi, že…………………………… Líbilo se mi, že…………………………………</w:t>
      </w:r>
    </w:p>
    <w:p w:rsidR="00D96628" w:rsidRDefault="00D96628"/>
    <w:sectPr w:rsidR="00D96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7287E"/>
    <w:multiLevelType w:val="hybridMultilevel"/>
    <w:tmpl w:val="72581E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018EE"/>
    <w:multiLevelType w:val="hybridMultilevel"/>
    <w:tmpl w:val="272640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8E4080"/>
    <w:multiLevelType w:val="hybridMultilevel"/>
    <w:tmpl w:val="4294B3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264BA"/>
    <w:multiLevelType w:val="hybridMultilevel"/>
    <w:tmpl w:val="E75682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244"/>
    <w:rsid w:val="002A51D7"/>
    <w:rsid w:val="00435ED5"/>
    <w:rsid w:val="005B4BEC"/>
    <w:rsid w:val="00705796"/>
    <w:rsid w:val="007B3244"/>
    <w:rsid w:val="008723C2"/>
    <w:rsid w:val="00AC380D"/>
    <w:rsid w:val="00D9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057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057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966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057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057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96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94C05-FDD4-469A-9AC3-27692C09A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B7A318E</Template>
  <TotalTime>36</TotalTime>
  <Pages>3</Pages>
  <Words>427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Kaftanová</dc:creator>
  <cp:lastModifiedBy>Klára Kaftanová</cp:lastModifiedBy>
  <cp:revision>5</cp:revision>
  <cp:lastPrinted>2014-03-05T06:37:00Z</cp:lastPrinted>
  <dcterms:created xsi:type="dcterms:W3CDTF">2014-03-03T06:43:00Z</dcterms:created>
  <dcterms:modified xsi:type="dcterms:W3CDTF">2014-03-05T06:37:00Z</dcterms:modified>
</cp:coreProperties>
</file>