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150" w:rsidRPr="00B64A1F" w:rsidRDefault="00B64A1F" w:rsidP="00BC1C5E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0" locked="0" layoutInCell="1" allowOverlap="1" wp14:anchorId="6AA5339A" wp14:editId="5EB98BDC">
            <wp:simplePos x="0" y="0"/>
            <wp:positionH relativeFrom="column">
              <wp:posOffset>-487045</wp:posOffset>
            </wp:positionH>
            <wp:positionV relativeFrom="paragraph">
              <wp:posOffset>-748030</wp:posOffset>
            </wp:positionV>
            <wp:extent cx="1271905" cy="1008380"/>
            <wp:effectExtent l="0" t="0" r="4445" b="1270"/>
            <wp:wrapNone/>
            <wp:docPr id="4" name="Obrázek 4" descr="C:\Users\vorizd\AppData\Local\Microsoft\Windows\Temporary Internet Files\Content.IE5\W1EQPM52\MC90029626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orizd\AppData\Local\Microsoft\Windows\Temporary Internet Files\Content.IE5\W1EQPM52\MC900296268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0" locked="0" layoutInCell="1" allowOverlap="1" wp14:anchorId="51431EC1" wp14:editId="16FFB3E6">
            <wp:simplePos x="0" y="0"/>
            <wp:positionH relativeFrom="column">
              <wp:posOffset>4808799</wp:posOffset>
            </wp:positionH>
            <wp:positionV relativeFrom="paragraph">
              <wp:posOffset>-788394</wp:posOffset>
            </wp:positionV>
            <wp:extent cx="1446813" cy="1050279"/>
            <wp:effectExtent l="0" t="0" r="1270" b="0"/>
            <wp:wrapNone/>
            <wp:docPr id="3" name="Obrázek 3" descr="C:\Users\vorizd\AppData\Local\Microsoft\Windows\Temporary Internet Files\Content.IE5\WWX0GQS2\MC90043229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rizd\AppData\Local\Microsoft\Windows\Temporary Internet Files\Content.IE5\WWX0GQS2\MC900432299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813" cy="105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DF9" w:rsidRPr="00B64A1F">
        <w:rPr>
          <w:rFonts w:ascii="Comic Sans MS" w:hAnsi="Comic Sans MS"/>
          <w:b/>
          <w:sz w:val="36"/>
          <w:szCs w:val="36"/>
        </w:rPr>
        <w:t>Čarodějnická škola</w:t>
      </w:r>
      <w:r w:rsidRPr="00B64A1F">
        <w:rPr>
          <w:rFonts w:ascii="Comic Sans MS" w:hAnsi="Comic Sans MS"/>
          <w:b/>
          <w:sz w:val="36"/>
          <w:szCs w:val="36"/>
        </w:rPr>
        <w:t>- duben 2013</w:t>
      </w:r>
    </w:p>
    <w:p w:rsidR="002F354D" w:rsidRPr="00B64A1F" w:rsidRDefault="00480DF9" w:rsidP="002F354D">
      <w:pPr>
        <w:spacing w:after="0" w:line="240" w:lineRule="auto"/>
        <w:jc w:val="both"/>
        <w:rPr>
          <w:rFonts w:ascii="Comic Sans MS" w:hAnsi="Comic Sans MS"/>
          <w:sz w:val="28"/>
          <w:szCs w:val="28"/>
        </w:rPr>
      </w:pPr>
      <w:r w:rsidRPr="00B64A1F">
        <w:rPr>
          <w:rFonts w:ascii="Comic Sans MS" w:hAnsi="Comic Sans MS"/>
          <w:sz w:val="28"/>
          <w:szCs w:val="28"/>
        </w:rPr>
        <w:t xml:space="preserve">  Blížil se konec dubna a sním i den čarodějnic. Třída 1. A </w:t>
      </w:r>
      <w:r w:rsidR="00BC1C5E" w:rsidRPr="00B64A1F">
        <w:rPr>
          <w:rFonts w:ascii="Comic Sans MS" w:hAnsi="Comic Sans MS"/>
          <w:sz w:val="28"/>
          <w:szCs w:val="28"/>
        </w:rPr>
        <w:t>v ZŠ TGM</w:t>
      </w:r>
      <w:r w:rsidRPr="00B64A1F">
        <w:rPr>
          <w:rFonts w:ascii="Comic Sans MS" w:hAnsi="Comic Sans MS"/>
          <w:sz w:val="28"/>
          <w:szCs w:val="28"/>
        </w:rPr>
        <w:t xml:space="preserve"> se proměnila v čarodějnickou školu. Čekala nás spousta náročných úkolů, které nám připravila naše třídní čarodějka </w:t>
      </w:r>
      <w:proofErr w:type="spellStart"/>
      <w:r w:rsidRPr="00B64A1F">
        <w:rPr>
          <w:rFonts w:ascii="Comic Sans MS" w:hAnsi="Comic Sans MS"/>
          <w:sz w:val="28"/>
          <w:szCs w:val="28"/>
        </w:rPr>
        <w:t>Školastika</w:t>
      </w:r>
      <w:proofErr w:type="spellEnd"/>
      <w:r w:rsidRPr="00B64A1F">
        <w:rPr>
          <w:rFonts w:ascii="Comic Sans MS" w:hAnsi="Comic Sans MS"/>
          <w:sz w:val="28"/>
          <w:szCs w:val="28"/>
        </w:rPr>
        <w:t>. Ta nás provází celý školní rok. Pečlivě nás sleduje a dohlíží, abychom vše dobře zvládli a uměli. Když nám něco nejde, připraví nám úkoly na procvičení. Nejraději má hodiny čtení, protože ona sama je velká čtenářka.</w:t>
      </w:r>
    </w:p>
    <w:p w:rsidR="00480DF9" w:rsidRPr="00B64A1F" w:rsidRDefault="002F354D" w:rsidP="002F354D">
      <w:pPr>
        <w:spacing w:after="0" w:line="240" w:lineRule="auto"/>
        <w:jc w:val="both"/>
        <w:rPr>
          <w:rFonts w:ascii="Comic Sans MS" w:hAnsi="Comic Sans MS"/>
          <w:sz w:val="28"/>
          <w:szCs w:val="28"/>
        </w:rPr>
      </w:pPr>
      <w:r w:rsidRPr="00B64A1F">
        <w:rPr>
          <w:rFonts w:ascii="Comic Sans MS" w:hAnsi="Comic Sans MS"/>
          <w:sz w:val="28"/>
          <w:szCs w:val="28"/>
        </w:rPr>
        <w:t xml:space="preserve">   </w:t>
      </w:r>
      <w:r w:rsidR="00480DF9" w:rsidRPr="00B64A1F">
        <w:rPr>
          <w:rFonts w:ascii="Comic Sans MS" w:hAnsi="Comic Sans MS"/>
          <w:sz w:val="28"/>
          <w:szCs w:val="28"/>
        </w:rPr>
        <w:t xml:space="preserve">Letos nám </w:t>
      </w:r>
      <w:proofErr w:type="spellStart"/>
      <w:r w:rsidR="00480DF9" w:rsidRPr="00B64A1F">
        <w:rPr>
          <w:rFonts w:ascii="Comic Sans MS" w:hAnsi="Comic Sans MS"/>
          <w:sz w:val="28"/>
          <w:szCs w:val="28"/>
        </w:rPr>
        <w:t>Školastika</w:t>
      </w:r>
      <w:proofErr w:type="spellEnd"/>
      <w:r w:rsidR="00480DF9" w:rsidRPr="00B64A1F">
        <w:rPr>
          <w:rFonts w:ascii="Comic Sans MS" w:hAnsi="Comic Sans MS"/>
          <w:sz w:val="28"/>
          <w:szCs w:val="28"/>
        </w:rPr>
        <w:t xml:space="preserve"> připravila čarodějnické úkoly z českého jazyka a z matematiky. Pověřila nás</w:t>
      </w:r>
      <w:r w:rsidRPr="00B64A1F">
        <w:rPr>
          <w:rFonts w:ascii="Comic Sans MS" w:hAnsi="Comic Sans MS"/>
          <w:sz w:val="28"/>
          <w:szCs w:val="28"/>
        </w:rPr>
        <w:t xml:space="preserve"> například</w:t>
      </w:r>
      <w:r w:rsidR="00480DF9" w:rsidRPr="00B64A1F">
        <w:rPr>
          <w:rFonts w:ascii="Comic Sans MS" w:hAnsi="Comic Sans MS"/>
          <w:sz w:val="28"/>
          <w:szCs w:val="28"/>
        </w:rPr>
        <w:t xml:space="preserve"> složitou přípravou čarodějnické polévky</w:t>
      </w:r>
      <w:r w:rsidR="00BC1C5E" w:rsidRPr="00B64A1F">
        <w:rPr>
          <w:rFonts w:ascii="Comic Sans MS" w:hAnsi="Comic Sans MS"/>
          <w:sz w:val="28"/>
          <w:szCs w:val="28"/>
        </w:rPr>
        <w:t>, kdy</w:t>
      </w:r>
      <w:r w:rsidRPr="00B64A1F">
        <w:rPr>
          <w:rFonts w:ascii="Comic Sans MS" w:hAnsi="Comic Sans MS"/>
          <w:sz w:val="28"/>
          <w:szCs w:val="28"/>
        </w:rPr>
        <w:t xml:space="preserve"> každý vymyslel svůj vlastní recept, opravovali jsme věty pomíchané nezbedným koštětem, počítali jsme ingredience do kouzelného lektvaru nebo jsme řadili správně podle čísel lahvičky, se kterými si neopatrně hrál </w:t>
      </w:r>
      <w:proofErr w:type="spellStart"/>
      <w:r w:rsidRPr="00B64A1F">
        <w:rPr>
          <w:rFonts w:ascii="Comic Sans MS" w:hAnsi="Comic Sans MS"/>
          <w:sz w:val="28"/>
          <w:szCs w:val="28"/>
        </w:rPr>
        <w:t>Školastiky</w:t>
      </w:r>
      <w:proofErr w:type="spellEnd"/>
      <w:r w:rsidRPr="00B64A1F">
        <w:rPr>
          <w:rFonts w:ascii="Comic Sans MS" w:hAnsi="Comic Sans MS"/>
          <w:sz w:val="28"/>
          <w:szCs w:val="28"/>
        </w:rPr>
        <w:t xml:space="preserve"> kocour.</w:t>
      </w:r>
    </w:p>
    <w:p w:rsidR="00BC1C5E" w:rsidRPr="00B64A1F" w:rsidRDefault="00BC1C5E" w:rsidP="002F354D">
      <w:pPr>
        <w:spacing w:after="0" w:line="240" w:lineRule="auto"/>
        <w:jc w:val="both"/>
        <w:rPr>
          <w:rFonts w:ascii="Comic Sans MS" w:hAnsi="Comic Sans MS"/>
          <w:sz w:val="28"/>
          <w:szCs w:val="28"/>
        </w:rPr>
      </w:pPr>
      <w:r w:rsidRPr="00B64A1F">
        <w:rPr>
          <w:rFonts w:ascii="Comic Sans MS" w:hAnsi="Comic Sans MS"/>
          <w:sz w:val="28"/>
          <w:szCs w:val="28"/>
        </w:rPr>
        <w:t xml:space="preserve">   Všechny úkoly jsme zvládli. Čekali jsme, jestli nám </w:t>
      </w:r>
      <w:proofErr w:type="spellStart"/>
      <w:proofErr w:type="gramStart"/>
      <w:r w:rsidRPr="00B64A1F">
        <w:rPr>
          <w:rFonts w:ascii="Comic Sans MS" w:hAnsi="Comic Sans MS"/>
          <w:sz w:val="28"/>
          <w:szCs w:val="28"/>
        </w:rPr>
        <w:t>Školastika</w:t>
      </w:r>
      <w:proofErr w:type="spellEnd"/>
      <w:proofErr w:type="gramEnd"/>
      <w:r w:rsidRPr="00B64A1F">
        <w:rPr>
          <w:rFonts w:ascii="Comic Sans MS" w:hAnsi="Comic Sans MS"/>
          <w:sz w:val="28"/>
          <w:szCs w:val="28"/>
        </w:rPr>
        <w:t xml:space="preserve"> nepřichystá nějakou odměnu. Měli jsme jen trochu strach, aby se nám vrátila z čarodějnického sletu. Vrátila a překvapení bylo na světě. Koš plný dobrot, ale také nástrah v podobě jedovatých hadů, pavouků, žab a jiné čarodějnické havěti. Kdo se odvážil, ochutnal čarodějnické lektvary a také kořen mandragory. </w:t>
      </w:r>
    </w:p>
    <w:p w:rsidR="00BC1C5E" w:rsidRDefault="00BC1C5E" w:rsidP="002F354D">
      <w:pPr>
        <w:spacing w:after="0" w:line="240" w:lineRule="auto"/>
        <w:jc w:val="both"/>
        <w:rPr>
          <w:rFonts w:ascii="Comic Sans MS" w:hAnsi="Comic Sans MS"/>
          <w:sz w:val="28"/>
          <w:szCs w:val="28"/>
        </w:rPr>
      </w:pPr>
      <w:r w:rsidRPr="00B64A1F">
        <w:rPr>
          <w:rFonts w:ascii="Comic Sans MS" w:hAnsi="Comic Sans MS"/>
          <w:sz w:val="28"/>
          <w:szCs w:val="28"/>
        </w:rPr>
        <w:t xml:space="preserve">   Už teď se s dětmi těšíme, co pro nás </w:t>
      </w:r>
      <w:proofErr w:type="spellStart"/>
      <w:r w:rsidRPr="00B64A1F">
        <w:rPr>
          <w:rFonts w:ascii="Comic Sans MS" w:hAnsi="Comic Sans MS"/>
          <w:sz w:val="28"/>
          <w:szCs w:val="28"/>
        </w:rPr>
        <w:t>Školastika</w:t>
      </w:r>
      <w:proofErr w:type="spellEnd"/>
      <w:r w:rsidRPr="00B64A1F">
        <w:rPr>
          <w:rFonts w:ascii="Comic Sans MS" w:hAnsi="Comic Sans MS"/>
          <w:sz w:val="28"/>
          <w:szCs w:val="28"/>
        </w:rPr>
        <w:t xml:space="preserve"> přichystá příště.</w:t>
      </w:r>
    </w:p>
    <w:p w:rsidR="00B64A1F" w:rsidRPr="00B64A1F" w:rsidRDefault="00B64A1F" w:rsidP="002F354D">
      <w:pPr>
        <w:spacing w:after="0" w:line="240" w:lineRule="auto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                                Mgr. Zdenka Voříšková</w:t>
      </w:r>
    </w:p>
    <w:p w:rsidR="00480DF9" w:rsidRP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  <w:r w:rsidRPr="00B64A1F">
        <w:rPr>
          <w:rFonts w:ascii="Comic Sans MS" w:hAnsi="Comic Sans MS"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 wp14:anchorId="00ADB7AD" wp14:editId="236C1149">
            <wp:simplePos x="0" y="0"/>
            <wp:positionH relativeFrom="column">
              <wp:posOffset>395605</wp:posOffset>
            </wp:positionH>
            <wp:positionV relativeFrom="paragraph">
              <wp:posOffset>71755</wp:posOffset>
            </wp:positionV>
            <wp:extent cx="5263515" cy="3947160"/>
            <wp:effectExtent l="0" t="0" r="0" b="0"/>
            <wp:wrapNone/>
            <wp:docPr id="1" name="Obrázek 1" descr="\\ZSTGMSERVER\pedagog\vorizd\Plocha\čarodějnice 2013\SDC16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STGMSERVER\pedagog\vorizd\Plocha\čarodějnice 2013\SDC167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119F" w:rsidRPr="00B64A1F">
        <w:rPr>
          <w:rFonts w:ascii="Comic Sans MS" w:hAnsi="Comic Sans MS"/>
          <w:sz w:val="28"/>
          <w:szCs w:val="28"/>
        </w:rPr>
        <w:tab/>
      </w:r>
    </w:p>
    <w:p w:rsidR="0079119F" w:rsidRDefault="0079119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Default="00B64A1F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8C7A8B" w:rsidRDefault="008C7A8B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8C7A8B" w:rsidRDefault="008C7A8B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8C7A8B" w:rsidRDefault="008C7A8B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cs-CZ"/>
        </w:rPr>
        <w:drawing>
          <wp:anchor distT="0" distB="0" distL="114300" distR="114300" simplePos="0" relativeHeight="251661312" behindDoc="0" locked="0" layoutInCell="1" allowOverlap="1" wp14:anchorId="1AABA0F2" wp14:editId="454A2E05">
            <wp:simplePos x="0" y="0"/>
            <wp:positionH relativeFrom="column">
              <wp:posOffset>5715</wp:posOffset>
            </wp:positionH>
            <wp:positionV relativeFrom="paragraph">
              <wp:posOffset>240665</wp:posOffset>
            </wp:positionV>
            <wp:extent cx="5760720" cy="4319905"/>
            <wp:effectExtent l="0" t="3493" r="7938" b="7937"/>
            <wp:wrapNone/>
            <wp:docPr id="5" name="Obrázek 5" descr="\\ZSTGMSERVER\pedagog\vorizd\Plocha\čarodějnice 2013\SDC16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ZSTGMSERVER\pedagog\vorizd\Plocha\čarodějnice 2013\SDC167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7A8B" w:rsidRDefault="008C7A8B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</w:p>
    <w:p w:rsidR="00B64A1F" w:rsidRPr="00B64A1F" w:rsidRDefault="008C7A8B" w:rsidP="0079119F">
      <w:pPr>
        <w:tabs>
          <w:tab w:val="left" w:pos="6173"/>
        </w:tabs>
        <w:spacing w:after="0" w:line="240" w:lineRule="auto"/>
        <w:jc w:val="both"/>
        <w:rPr>
          <w:rFonts w:ascii="Comic Sans MS" w:hAnsi="Comic Sans MS"/>
          <w:sz w:val="28"/>
          <w:szCs w:val="28"/>
        </w:rPr>
      </w:pPr>
      <w:bookmarkStart w:id="0" w:name="_GoBack"/>
      <w:bookmarkEnd w:id="0"/>
      <w:r>
        <w:rPr>
          <w:rFonts w:ascii="Comic Sans MS" w:hAnsi="Comic Sans MS"/>
          <w:noProof/>
          <w:sz w:val="28"/>
          <w:szCs w:val="28"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602726</wp:posOffset>
            </wp:positionH>
            <wp:positionV relativeFrom="paragraph">
              <wp:posOffset>5052391</wp:posOffset>
            </wp:positionV>
            <wp:extent cx="4662664" cy="3496570"/>
            <wp:effectExtent l="0" t="0" r="5080" b="8890"/>
            <wp:wrapNone/>
            <wp:docPr id="6" name="Obrázek 6" descr="\\ZSTGMSERVER\pedagog\vorizd\Plocha\čarodějnice 2013\SDC16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ZSTGMSERVER\pedagog\vorizd\Plocha\čarodějnice 2013\SDC167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664" cy="3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4A1F" w:rsidRPr="00B64A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A1F" w:rsidRDefault="00B64A1F" w:rsidP="00B64A1F">
      <w:pPr>
        <w:spacing w:after="0" w:line="240" w:lineRule="auto"/>
      </w:pPr>
      <w:r>
        <w:separator/>
      </w:r>
    </w:p>
  </w:endnote>
  <w:endnote w:type="continuationSeparator" w:id="0">
    <w:p w:rsidR="00B64A1F" w:rsidRDefault="00B64A1F" w:rsidP="00B64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A1F" w:rsidRDefault="00B64A1F" w:rsidP="00B64A1F">
      <w:pPr>
        <w:spacing w:after="0" w:line="240" w:lineRule="auto"/>
      </w:pPr>
      <w:r>
        <w:separator/>
      </w:r>
    </w:p>
  </w:footnote>
  <w:footnote w:type="continuationSeparator" w:id="0">
    <w:p w:rsidR="00B64A1F" w:rsidRDefault="00B64A1F" w:rsidP="00B64A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DF9"/>
    <w:rsid w:val="002F354D"/>
    <w:rsid w:val="00480DF9"/>
    <w:rsid w:val="0079119F"/>
    <w:rsid w:val="008C7A8B"/>
    <w:rsid w:val="00B64A1F"/>
    <w:rsid w:val="00BC1C5E"/>
    <w:rsid w:val="00FD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91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19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64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4A1F"/>
  </w:style>
  <w:style w:type="paragraph" w:styleId="Zpat">
    <w:name w:val="footer"/>
    <w:basedOn w:val="Normln"/>
    <w:link w:val="ZpatChar"/>
    <w:uiPriority w:val="99"/>
    <w:unhideWhenUsed/>
    <w:rsid w:val="00B64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4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91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19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64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4A1F"/>
  </w:style>
  <w:style w:type="paragraph" w:styleId="Zpat">
    <w:name w:val="footer"/>
    <w:basedOn w:val="Normln"/>
    <w:link w:val="ZpatChar"/>
    <w:uiPriority w:val="99"/>
    <w:unhideWhenUsed/>
    <w:rsid w:val="00B64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4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2E7535E0</Template>
  <TotalTime>1</TotalTime>
  <Pages>2</Pages>
  <Words>201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Zdeňka Voříšková</dc:creator>
  <cp:lastModifiedBy>Zdeňka Voříšková</cp:lastModifiedBy>
  <cp:revision>2</cp:revision>
  <dcterms:created xsi:type="dcterms:W3CDTF">2013-05-02T14:03:00Z</dcterms:created>
  <dcterms:modified xsi:type="dcterms:W3CDTF">2013-05-02T14:03:00Z</dcterms:modified>
</cp:coreProperties>
</file>