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DC8" w:rsidRPr="00BB234E" w:rsidRDefault="000E0361" w:rsidP="00C60DC8">
      <w:pPr>
        <w:jc w:val="center"/>
        <w:rPr>
          <w:b/>
          <w:color w:val="FFFEFD" w:themeColor="accent6" w:themeTint="02"/>
          <w:spacing w:val="10"/>
          <w:sz w:val="7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0E036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3A466C2" wp14:editId="5506D1EE">
            <wp:simplePos x="0" y="0"/>
            <wp:positionH relativeFrom="column">
              <wp:posOffset>-777875</wp:posOffset>
            </wp:positionH>
            <wp:positionV relativeFrom="paragraph">
              <wp:posOffset>-459105</wp:posOffset>
            </wp:positionV>
            <wp:extent cx="7315200" cy="10566400"/>
            <wp:effectExtent l="0" t="0" r="0" b="6350"/>
            <wp:wrapNone/>
            <wp:docPr id="8" name="Obrázek 8" descr="http://www.hranibezhranic.eu/fotky7327/fotos/_vyrd11_55karty_policejni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ranibezhranic.eu/fotky7327/fotos/_vyrd11_55karty_policejni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9"/>
                    <a:stretch/>
                  </pic:blipFill>
                  <pic:spPr bwMode="auto">
                    <a:xfrm>
                      <a:off x="0" y="0"/>
                      <a:ext cx="7315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DC8" w:rsidRPr="00BB234E">
        <w:rPr>
          <w:b/>
          <w:color w:val="FFFEFD" w:themeColor="accent6" w:themeTint="02"/>
          <w:spacing w:val="10"/>
          <w:sz w:val="7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ŠD a ŠK pořádal turnaj v karetní hře</w:t>
      </w:r>
    </w:p>
    <w:p w:rsidR="00C60DC8" w:rsidRDefault="00C60DC8"/>
    <w:p w:rsidR="00C60DC8" w:rsidRDefault="00C60DC8"/>
    <w:p w:rsidR="00C60DC8" w:rsidRDefault="00C60DC8" w:rsidP="00C60DC8">
      <w:pPr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 wp14:anchorId="175F908F" wp14:editId="48397087">
            <wp:extent cx="3514725" cy="2428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C8" w:rsidRDefault="00C60DC8" w:rsidP="00C60DC8">
      <w:pPr>
        <w:rPr>
          <w:sz w:val="32"/>
          <w:szCs w:val="32"/>
        </w:rPr>
      </w:pPr>
    </w:p>
    <w:p w:rsidR="00C60DC8" w:rsidRPr="000E0361" w:rsidRDefault="00C60DC8" w:rsidP="000E0361">
      <w:pPr>
        <w:jc w:val="both"/>
        <w:rPr>
          <w:b/>
          <w:sz w:val="32"/>
          <w:szCs w:val="32"/>
        </w:rPr>
      </w:pPr>
      <w:r w:rsidRPr="000E0361">
        <w:rPr>
          <w:b/>
          <w:sz w:val="32"/>
          <w:szCs w:val="32"/>
        </w:rPr>
        <w:t>Turnaj se konal dne 14. 2. 2013 od 13.00 hod ve druhé třídě v přízemí školy.</w:t>
      </w:r>
      <w:r w:rsidR="00BB234E" w:rsidRPr="000E0361">
        <w:rPr>
          <w:b/>
          <w:sz w:val="32"/>
          <w:szCs w:val="32"/>
        </w:rPr>
        <w:t xml:space="preserve"> Zúčastněných 31 dětí, se n</w:t>
      </w:r>
      <w:r w:rsidRPr="000E0361">
        <w:rPr>
          <w:b/>
          <w:sz w:val="32"/>
          <w:szCs w:val="32"/>
        </w:rPr>
        <w:t>alo</w:t>
      </w:r>
      <w:r w:rsidR="00BB234E" w:rsidRPr="000E0361">
        <w:rPr>
          <w:b/>
          <w:sz w:val="32"/>
          <w:szCs w:val="32"/>
        </w:rPr>
        <w:t>sovalo do</w:t>
      </w:r>
      <w:r w:rsidRPr="000E0361">
        <w:rPr>
          <w:b/>
          <w:sz w:val="32"/>
          <w:szCs w:val="32"/>
        </w:rPr>
        <w:t xml:space="preserve"> šest</w:t>
      </w:r>
      <w:r w:rsidR="00BB234E" w:rsidRPr="000E0361">
        <w:rPr>
          <w:b/>
          <w:sz w:val="32"/>
          <w:szCs w:val="32"/>
        </w:rPr>
        <w:t>i</w:t>
      </w:r>
      <w:r w:rsidRPr="000E0361">
        <w:rPr>
          <w:b/>
          <w:sz w:val="32"/>
          <w:szCs w:val="32"/>
        </w:rPr>
        <w:t xml:space="preserve"> týmů a v pěti z nich bylo pět hráčů a v jednom šest hráčů. Hrálo se systémem 2x 20 </w:t>
      </w:r>
      <w:r w:rsidR="00BB234E" w:rsidRPr="000E0361">
        <w:rPr>
          <w:b/>
          <w:sz w:val="32"/>
          <w:szCs w:val="32"/>
        </w:rPr>
        <w:t xml:space="preserve">hraných </w:t>
      </w:r>
      <w:r w:rsidRPr="000E0361">
        <w:rPr>
          <w:b/>
          <w:sz w:val="32"/>
          <w:szCs w:val="32"/>
        </w:rPr>
        <w:t xml:space="preserve">minut </w:t>
      </w:r>
      <w:r w:rsidR="00BB234E" w:rsidRPr="000E0361">
        <w:rPr>
          <w:b/>
          <w:sz w:val="32"/>
          <w:szCs w:val="32"/>
        </w:rPr>
        <w:t xml:space="preserve">a z každé hry se počítali body do celkového skóre. </w:t>
      </w:r>
    </w:p>
    <w:p w:rsidR="00C60DC8" w:rsidRPr="000E0361" w:rsidRDefault="00BB234E" w:rsidP="000E0361">
      <w:pPr>
        <w:jc w:val="both"/>
        <w:rPr>
          <w:b/>
          <w:sz w:val="32"/>
          <w:szCs w:val="32"/>
        </w:rPr>
      </w:pPr>
      <w:r w:rsidRPr="000E0361">
        <w:rPr>
          <w:b/>
          <w:sz w:val="32"/>
          <w:szCs w:val="32"/>
        </w:rPr>
        <w:t xml:space="preserve">Věková hranice dětí byla od 1. třídy až do 6 třídy. </w:t>
      </w:r>
    </w:p>
    <w:p w:rsidR="000F6B12" w:rsidRDefault="000F6B12" w:rsidP="00BB234E">
      <w:pPr>
        <w:rPr>
          <w:sz w:val="32"/>
          <w:szCs w:val="32"/>
        </w:rPr>
      </w:pPr>
    </w:p>
    <w:p w:rsidR="000F6B12" w:rsidRPr="000F6B12" w:rsidRDefault="000F6B12" w:rsidP="00BB234E">
      <w:pPr>
        <w:rPr>
          <w:b/>
          <w:sz w:val="32"/>
          <w:szCs w:val="32"/>
        </w:rPr>
      </w:pPr>
      <w:r w:rsidRPr="000F6B12">
        <w:rPr>
          <w:b/>
          <w:sz w:val="32"/>
          <w:szCs w:val="32"/>
        </w:rPr>
        <w:t>Stupně vítězů</w:t>
      </w:r>
      <w:r>
        <w:rPr>
          <w:b/>
          <w:sz w:val="32"/>
          <w:szCs w:val="3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2579"/>
        <w:gridCol w:w="2835"/>
      </w:tblGrid>
      <w:tr w:rsidR="00BB234E" w:rsidRPr="0012002A" w:rsidTr="000F6B12">
        <w:trPr>
          <w:trHeight w:val="620"/>
          <w:jc w:val="center"/>
        </w:trPr>
        <w:tc>
          <w:tcPr>
            <w:tcW w:w="2491" w:type="dxa"/>
            <w:shd w:val="clear" w:color="auto" w:fill="auto"/>
          </w:tcPr>
          <w:p w:rsidR="00BB234E" w:rsidRPr="0012002A" w:rsidRDefault="00BB234E" w:rsidP="000F6B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E9EB5D2" wp14:editId="09B21DC6">
                  <wp:extent cx="170180" cy="244475"/>
                  <wp:effectExtent l="0" t="0" r="1270" b="3175"/>
                  <wp:docPr id="4" name="Obrázek 4" descr="stri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i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02A">
              <w:rPr>
                <w:b/>
                <w:sz w:val="32"/>
                <w:szCs w:val="32"/>
              </w:rPr>
              <w:t>2. místo</w:t>
            </w:r>
          </w:p>
        </w:tc>
        <w:tc>
          <w:tcPr>
            <w:tcW w:w="2579" w:type="dxa"/>
            <w:shd w:val="clear" w:color="auto" w:fill="auto"/>
          </w:tcPr>
          <w:p w:rsidR="00BB234E" w:rsidRPr="0012002A" w:rsidRDefault="00BB234E" w:rsidP="000F6B1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2CD84D" wp14:editId="0072AB43">
                  <wp:extent cx="170180" cy="244475"/>
                  <wp:effectExtent l="0" t="0" r="1270" b="3175"/>
                  <wp:docPr id="3" name="Obrázek 3" descr="z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02A">
              <w:rPr>
                <w:b/>
                <w:sz w:val="32"/>
                <w:szCs w:val="32"/>
              </w:rPr>
              <w:t>1. místo</w:t>
            </w:r>
          </w:p>
        </w:tc>
        <w:tc>
          <w:tcPr>
            <w:tcW w:w="2835" w:type="dxa"/>
            <w:shd w:val="clear" w:color="auto" w:fill="auto"/>
          </w:tcPr>
          <w:p w:rsidR="00BB234E" w:rsidRPr="0012002A" w:rsidRDefault="00BB234E" w:rsidP="000F6B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A20E00A" wp14:editId="6A3FAA09">
                  <wp:extent cx="170180" cy="244475"/>
                  <wp:effectExtent l="0" t="0" r="1270" b="3175"/>
                  <wp:docPr id="2" name="Obrázek 2" descr="bro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o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02A">
              <w:rPr>
                <w:b/>
                <w:sz w:val="32"/>
                <w:szCs w:val="32"/>
              </w:rPr>
              <w:t>3. místo</w:t>
            </w:r>
          </w:p>
        </w:tc>
      </w:tr>
      <w:tr w:rsidR="00BB234E" w:rsidRPr="0012002A" w:rsidTr="000F6B12">
        <w:trPr>
          <w:trHeight w:val="454"/>
          <w:jc w:val="center"/>
        </w:trPr>
        <w:tc>
          <w:tcPr>
            <w:tcW w:w="2491" w:type="dxa"/>
            <w:shd w:val="clear" w:color="auto" w:fill="auto"/>
          </w:tcPr>
          <w:p w:rsidR="00BB234E" w:rsidRPr="0012002A" w:rsidRDefault="00BB234E" w:rsidP="000F6B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Radim Tenora</w:t>
            </w:r>
          </w:p>
        </w:tc>
        <w:tc>
          <w:tcPr>
            <w:tcW w:w="2579" w:type="dxa"/>
            <w:shd w:val="clear" w:color="auto" w:fill="auto"/>
          </w:tcPr>
          <w:p w:rsidR="00BB234E" w:rsidRPr="0012002A" w:rsidRDefault="00BB234E" w:rsidP="000F6B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Ondra Krátký</w:t>
            </w:r>
          </w:p>
        </w:tc>
        <w:tc>
          <w:tcPr>
            <w:tcW w:w="2835" w:type="dxa"/>
            <w:shd w:val="clear" w:color="auto" w:fill="auto"/>
          </w:tcPr>
          <w:p w:rsidR="00BB234E" w:rsidRPr="0012002A" w:rsidRDefault="00BB234E" w:rsidP="000F6B1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Aleš Váňa</w:t>
            </w:r>
          </w:p>
        </w:tc>
      </w:tr>
    </w:tbl>
    <w:p w:rsidR="00BB234E" w:rsidRDefault="00BB234E" w:rsidP="00BB234E">
      <w:pPr>
        <w:ind w:firstLine="708"/>
        <w:rPr>
          <w:sz w:val="32"/>
          <w:szCs w:val="32"/>
        </w:rPr>
      </w:pPr>
    </w:p>
    <w:p w:rsidR="00C60DC8" w:rsidRDefault="00A96938" w:rsidP="00C60DC8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76B0EBC" wp14:editId="5121189D">
            <wp:extent cx="2628900" cy="2085975"/>
            <wp:effectExtent l="0" t="0" r="0" b="9525"/>
            <wp:docPr id="5" name="Obrázek 5" descr="E:\Prší\WP_0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ší\WP_000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71" cy="20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DBA2276" wp14:editId="68C90A7E">
            <wp:extent cx="2794000" cy="2095500"/>
            <wp:effectExtent l="0" t="0" r="6350" b="0"/>
            <wp:docPr id="7" name="Obrázek 7" descr="E:\Prší\WP_0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ší\WP_00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96" cy="20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38" w:rsidRPr="00A96938" w:rsidRDefault="00A96938" w:rsidP="00C60DC8">
      <w:pPr>
        <w:rPr>
          <w:b/>
          <w:sz w:val="32"/>
          <w:szCs w:val="32"/>
        </w:rPr>
      </w:pPr>
    </w:p>
    <w:p w:rsidR="000E0361" w:rsidRDefault="000E0361" w:rsidP="000E0361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Bc. Pavel </w:t>
      </w:r>
      <w:proofErr w:type="spellStart"/>
      <w:r>
        <w:rPr>
          <w:sz w:val="32"/>
          <w:szCs w:val="32"/>
        </w:rPr>
        <w:t>Kotěšovský</w:t>
      </w:r>
      <w:bookmarkStart w:id="0" w:name="_GoBack"/>
      <w:bookmarkEnd w:id="0"/>
      <w:proofErr w:type="spellEnd"/>
    </w:p>
    <w:p w:rsidR="00A96938" w:rsidRPr="00C60DC8" w:rsidRDefault="00A96938" w:rsidP="00C60DC8">
      <w:pPr>
        <w:rPr>
          <w:sz w:val="32"/>
          <w:szCs w:val="32"/>
        </w:rPr>
      </w:pPr>
    </w:p>
    <w:sectPr w:rsidR="00A96938" w:rsidRPr="00C60DC8" w:rsidSect="000E0361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DC8"/>
    <w:rsid w:val="000E0361"/>
    <w:rsid w:val="000F6B12"/>
    <w:rsid w:val="00A96938"/>
    <w:rsid w:val="00BB234E"/>
    <w:rsid w:val="00C60DC8"/>
    <w:rsid w:val="00E57B91"/>
    <w:rsid w:val="00F22065"/>
    <w:rsid w:val="00F6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60DC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C60D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60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60DC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C60D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60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google.cz/url?sa=i&amp;rct=j&amp;q=karty&amp;source=images&amp;cd=&amp;cad=rja&amp;docid=uinrjIBnx5IXUM&amp;tbnid=1_42DgQqFkfynM:&amp;ved=&amp;url=http://www.hranibezhranic.eu/www-hranibezhranic-eu/eshop/4-1../0/5/55-Policejni-karty&amp;ei=p-hAUZm8IcT1sgbvnoHIDg&amp;bvm=bv.43287494,d.Yms&amp;psig=AFQjCNGwQ2C36JX9yxCdB-DNEj590HK09A&amp;ust=136329475990374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CB812598</Template>
  <TotalTime>23</TotalTime>
  <Pages>1</Pages>
  <Words>90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Kotěšovský</dc:creator>
  <cp:lastModifiedBy>Dana Houzarová</cp:lastModifiedBy>
  <cp:revision>4</cp:revision>
  <dcterms:created xsi:type="dcterms:W3CDTF">2013-02-19T09:16:00Z</dcterms:created>
  <dcterms:modified xsi:type="dcterms:W3CDTF">2013-03-13T21:12:00Z</dcterms:modified>
</cp:coreProperties>
</file>